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FEEA46" w14:textId="0693A177" w:rsidR="00A267D5" w:rsidRPr="004C7639" w:rsidRDefault="00FF71D0" w:rsidP="007328D0">
      <w:pPr>
        <w:pStyle w:val="Title"/>
        <w:outlineLvl w:val="0"/>
        <w:rPr>
          <w:sz w:val="32"/>
        </w:rPr>
      </w:pPr>
      <w:r w:rsidRPr="004C7639">
        <w:rPr>
          <w:sz w:val="32"/>
        </w:rPr>
        <w:t>High School Adolescent Vaccination Survey</w:t>
      </w:r>
    </w:p>
    <w:tbl>
      <w:tblPr>
        <w:tblW w:w="3558" w:type="pct"/>
        <w:jc w:val="center"/>
        <w:tblLayout w:type="fixed"/>
        <w:tblCellMar>
          <w:top w:w="115" w:type="dxa"/>
          <w:left w:w="0" w:type="dxa"/>
          <w:right w:w="0" w:type="dxa"/>
        </w:tblCellMar>
        <w:tblLook w:val="0000" w:firstRow="0" w:lastRow="0" w:firstColumn="0" w:lastColumn="0" w:noHBand="0" w:noVBand="0"/>
        <w:tblDescription w:val="Layout table"/>
      </w:tblPr>
      <w:tblGrid>
        <w:gridCol w:w="450"/>
        <w:gridCol w:w="1980"/>
        <w:gridCol w:w="4231"/>
      </w:tblGrid>
      <w:tr w:rsidR="006D4B0C" w:rsidRPr="004C7639" w14:paraId="68D3E174" w14:textId="77777777" w:rsidTr="006D4B0C">
        <w:trPr>
          <w:jc w:val="center"/>
        </w:trPr>
        <w:tc>
          <w:tcPr>
            <w:tcW w:w="450" w:type="dxa"/>
            <w:vAlign w:val="bottom"/>
          </w:tcPr>
          <w:p w14:paraId="2234EEDF" w14:textId="77777777" w:rsidR="006D4B0C" w:rsidRPr="004C7639" w:rsidRDefault="006D4B0C" w:rsidP="006D4B0C">
            <w:pPr>
              <w:rPr>
                <w:sz w:val="22"/>
              </w:rPr>
            </w:pPr>
          </w:p>
        </w:tc>
        <w:tc>
          <w:tcPr>
            <w:tcW w:w="1980" w:type="dxa"/>
            <w:vAlign w:val="bottom"/>
          </w:tcPr>
          <w:p w14:paraId="63BCB049" w14:textId="46262F04" w:rsidR="006D4B0C" w:rsidRDefault="006D4B0C" w:rsidP="006D4B0C">
            <w:pPr>
              <w:rPr>
                <w:sz w:val="22"/>
              </w:rPr>
            </w:pPr>
            <w:r>
              <w:rPr>
                <w:sz w:val="22"/>
              </w:rPr>
              <w:t>Class Period:</w:t>
            </w:r>
          </w:p>
        </w:tc>
        <w:tc>
          <w:tcPr>
            <w:tcW w:w="4231" w:type="dxa"/>
            <w:tcBorders>
              <w:bottom w:val="single" w:sz="4" w:space="0" w:color="auto"/>
            </w:tcBorders>
            <w:vAlign w:val="bottom"/>
          </w:tcPr>
          <w:p w14:paraId="58C3C11A" w14:textId="77777777" w:rsidR="006D4B0C" w:rsidRPr="004C7639" w:rsidRDefault="006D4B0C" w:rsidP="006D4B0C">
            <w:pPr>
              <w:rPr>
                <w:sz w:val="22"/>
              </w:rPr>
            </w:pPr>
          </w:p>
        </w:tc>
      </w:tr>
      <w:tr w:rsidR="006D4B0C" w:rsidRPr="004C7639" w14:paraId="54F1B03D" w14:textId="77777777" w:rsidTr="006D4B0C">
        <w:trPr>
          <w:jc w:val="center"/>
        </w:trPr>
        <w:tc>
          <w:tcPr>
            <w:tcW w:w="450" w:type="dxa"/>
            <w:vAlign w:val="bottom"/>
          </w:tcPr>
          <w:p w14:paraId="1D72C84C" w14:textId="77777777" w:rsidR="006D4B0C" w:rsidRPr="004C7639" w:rsidRDefault="006D4B0C" w:rsidP="006D4B0C">
            <w:pPr>
              <w:rPr>
                <w:sz w:val="22"/>
              </w:rPr>
            </w:pPr>
          </w:p>
        </w:tc>
        <w:tc>
          <w:tcPr>
            <w:tcW w:w="1980" w:type="dxa"/>
            <w:vAlign w:val="bottom"/>
          </w:tcPr>
          <w:p w14:paraId="577ABE56" w14:textId="0990B51E" w:rsidR="006D4B0C" w:rsidRPr="004C7639" w:rsidRDefault="006D4B0C" w:rsidP="006D4B0C">
            <w:pPr>
              <w:rPr>
                <w:sz w:val="22"/>
              </w:rPr>
            </w:pPr>
            <w:r w:rsidRPr="004C7639">
              <w:rPr>
                <w:sz w:val="22"/>
              </w:rPr>
              <w:t>Age:</w:t>
            </w:r>
          </w:p>
        </w:tc>
        <w:tc>
          <w:tcPr>
            <w:tcW w:w="42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E4C1F6" w14:textId="3E2EEB07" w:rsidR="006D4B0C" w:rsidRPr="004C7639" w:rsidRDefault="006D4B0C" w:rsidP="006D4B0C">
            <w:pPr>
              <w:rPr>
                <w:sz w:val="22"/>
              </w:rPr>
            </w:pPr>
          </w:p>
        </w:tc>
      </w:tr>
      <w:tr w:rsidR="006D4B0C" w:rsidRPr="004C7639" w14:paraId="287C876F" w14:textId="77777777" w:rsidTr="00C0189E">
        <w:trPr>
          <w:jc w:val="center"/>
        </w:trPr>
        <w:tc>
          <w:tcPr>
            <w:tcW w:w="450" w:type="dxa"/>
            <w:vAlign w:val="bottom"/>
          </w:tcPr>
          <w:p w14:paraId="2148674F" w14:textId="77777777" w:rsidR="006D4B0C" w:rsidRPr="004C7639" w:rsidRDefault="006D4B0C" w:rsidP="006D4B0C">
            <w:pPr>
              <w:rPr>
                <w:sz w:val="22"/>
              </w:rPr>
            </w:pPr>
          </w:p>
        </w:tc>
        <w:tc>
          <w:tcPr>
            <w:tcW w:w="1980" w:type="dxa"/>
            <w:vAlign w:val="bottom"/>
          </w:tcPr>
          <w:p w14:paraId="71B00FD9" w14:textId="1EF0C786" w:rsidR="006D4B0C" w:rsidRPr="004C7639" w:rsidRDefault="006D4B0C" w:rsidP="006D4B0C">
            <w:pPr>
              <w:rPr>
                <w:sz w:val="22"/>
              </w:rPr>
            </w:pPr>
            <w:r w:rsidRPr="004C7639">
              <w:rPr>
                <w:sz w:val="22"/>
              </w:rPr>
              <w:t>Gender</w:t>
            </w:r>
            <w:r>
              <w:rPr>
                <w:sz w:val="22"/>
              </w:rPr>
              <w:t xml:space="preserve"> (circle)</w:t>
            </w:r>
            <w:r w:rsidRPr="004C7639">
              <w:rPr>
                <w:sz w:val="22"/>
              </w:rPr>
              <w:t>:</w:t>
            </w:r>
          </w:p>
        </w:tc>
        <w:tc>
          <w:tcPr>
            <w:tcW w:w="42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A5CE2FC" w14:textId="16232930" w:rsidR="006D4B0C" w:rsidRPr="004C7639" w:rsidRDefault="006D4B0C" w:rsidP="006D4B0C">
            <w:pPr>
              <w:rPr>
                <w:sz w:val="22"/>
              </w:rPr>
            </w:pPr>
            <w:r w:rsidRPr="004C7639">
              <w:rPr>
                <w:sz w:val="22"/>
              </w:rPr>
              <w:t>Male                    Female</w:t>
            </w:r>
          </w:p>
        </w:tc>
      </w:tr>
      <w:tr w:rsidR="006D4B0C" w:rsidRPr="004C7639" w14:paraId="6B8FFE0F" w14:textId="77777777" w:rsidTr="006D4B0C">
        <w:trPr>
          <w:jc w:val="center"/>
        </w:trPr>
        <w:tc>
          <w:tcPr>
            <w:tcW w:w="450" w:type="dxa"/>
            <w:vAlign w:val="bottom"/>
          </w:tcPr>
          <w:p w14:paraId="1BB2A6C4" w14:textId="77777777" w:rsidR="006D4B0C" w:rsidRPr="004C7639" w:rsidRDefault="006D4B0C" w:rsidP="006D4B0C">
            <w:pPr>
              <w:rPr>
                <w:sz w:val="22"/>
              </w:rPr>
            </w:pPr>
          </w:p>
        </w:tc>
        <w:tc>
          <w:tcPr>
            <w:tcW w:w="1980" w:type="dxa"/>
            <w:vAlign w:val="bottom"/>
          </w:tcPr>
          <w:p w14:paraId="2FB46F5E" w14:textId="5438BB22" w:rsidR="006D4B0C" w:rsidRPr="004C7639" w:rsidRDefault="0079120D" w:rsidP="006D4B0C">
            <w:pPr>
              <w:rPr>
                <w:sz w:val="22"/>
              </w:rPr>
            </w:pPr>
            <w:sdt>
              <w:sdtPr>
                <w:rPr>
                  <w:sz w:val="22"/>
                </w:rPr>
                <w:id w:val="-1231453726"/>
                <w:placeholder>
                  <w:docPart w:val="C9A7EC6BF5AB7A42A0F2FA05A75D4DE7"/>
                </w:placeholder>
                <w:temporary/>
                <w:showingPlcHdr/>
                <w15:appearance w15:val="hidden"/>
              </w:sdtPr>
              <w:sdtEndPr/>
              <w:sdtContent>
                <w:r w:rsidR="006D4B0C" w:rsidRPr="004C7639">
                  <w:rPr>
                    <w:sz w:val="22"/>
                  </w:rPr>
                  <w:t>Date</w:t>
                </w:r>
              </w:sdtContent>
            </w:sdt>
            <w:r w:rsidR="006D4B0C" w:rsidRPr="004C7639">
              <w:rPr>
                <w:sz w:val="22"/>
              </w:rPr>
              <w:t>:</w:t>
            </w:r>
          </w:p>
        </w:tc>
        <w:tc>
          <w:tcPr>
            <w:tcW w:w="42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8212B89" w14:textId="3FAC1E8C" w:rsidR="006D4B0C" w:rsidRPr="004C7639" w:rsidRDefault="006D4B0C" w:rsidP="006D4B0C">
            <w:pPr>
              <w:rPr>
                <w:sz w:val="22"/>
              </w:rPr>
            </w:pPr>
          </w:p>
        </w:tc>
      </w:tr>
    </w:tbl>
    <w:p w14:paraId="757412B9" w14:textId="751EE29B" w:rsidR="00A267D5" w:rsidRPr="004C7639" w:rsidRDefault="00FF71D0">
      <w:pPr>
        <w:pStyle w:val="Instructions"/>
        <w:rPr>
          <w:sz w:val="22"/>
        </w:rPr>
      </w:pPr>
      <w:r w:rsidRPr="004C7639">
        <w:rPr>
          <w:sz w:val="22"/>
        </w:rPr>
        <w:t>Instructions: Carefully read each question and</w:t>
      </w:r>
      <w:r w:rsidR="00560B54">
        <w:rPr>
          <w:sz w:val="22"/>
        </w:rPr>
        <w:t xml:space="preserve"> put an X</w:t>
      </w:r>
      <w:r w:rsidRPr="004C7639">
        <w:rPr>
          <w:sz w:val="22"/>
        </w:rPr>
        <w:t xml:space="preserve"> </w:t>
      </w:r>
      <w:r w:rsidR="00560B54">
        <w:rPr>
          <w:sz w:val="22"/>
        </w:rPr>
        <w:t>mark in</w:t>
      </w:r>
      <w:bookmarkStart w:id="0" w:name="_GoBack"/>
      <w:bookmarkEnd w:id="0"/>
      <w:r w:rsidR="006D4B0C">
        <w:rPr>
          <w:sz w:val="22"/>
        </w:rPr>
        <w:t xml:space="preserve"> the box </w:t>
      </w:r>
      <w:r w:rsidR="00600914">
        <w:rPr>
          <w:sz w:val="22"/>
        </w:rPr>
        <w:t>with</w:t>
      </w:r>
      <w:r w:rsidRPr="004C7639">
        <w:rPr>
          <w:sz w:val="22"/>
        </w:rPr>
        <w:t xml:space="preserve"> the </w:t>
      </w:r>
      <w:r w:rsidR="009614BC">
        <w:rPr>
          <w:sz w:val="22"/>
        </w:rPr>
        <w:t>correct</w:t>
      </w:r>
      <w:r w:rsidRPr="004C7639">
        <w:rPr>
          <w:sz w:val="22"/>
        </w:rPr>
        <w:t xml:space="preserve"> answer.</w:t>
      </w:r>
    </w:p>
    <w:p w14:paraId="00FF2C43" w14:textId="77777777" w:rsidR="00BE566F" w:rsidRPr="004C7639" w:rsidRDefault="007328D0" w:rsidP="004C7639">
      <w:pPr>
        <w:pStyle w:val="Question"/>
        <w:spacing w:line="240" w:lineRule="auto"/>
        <w:rPr>
          <w:rFonts w:eastAsia="Century Gothic"/>
          <w:sz w:val="22"/>
        </w:rPr>
      </w:pPr>
      <w:r w:rsidRPr="004C7639">
        <w:rPr>
          <w:sz w:val="22"/>
        </w:rPr>
        <w:t>Whooping cough (pertussis) can be serious in children and adults, causing severe coughing fits that can last up to 3 months.</w:t>
      </w:r>
    </w:p>
    <w:p w14:paraId="5851ACED" w14:textId="77777777" w:rsidR="00BE566F" w:rsidRPr="004C7639" w:rsidRDefault="007328D0" w:rsidP="006D4B0C">
      <w:pPr>
        <w:pStyle w:val="Answer"/>
        <w:numPr>
          <w:ilvl w:val="1"/>
          <w:numId w:val="5"/>
        </w:numPr>
        <w:spacing w:line="240" w:lineRule="auto"/>
        <w:rPr>
          <w:sz w:val="22"/>
        </w:rPr>
      </w:pPr>
      <w:r w:rsidRPr="004C7639">
        <w:rPr>
          <w:sz w:val="22"/>
        </w:rPr>
        <w:t>True</w:t>
      </w:r>
    </w:p>
    <w:p w14:paraId="5063EED8" w14:textId="77777777" w:rsidR="00BE566F" w:rsidRPr="004C7639" w:rsidRDefault="007328D0" w:rsidP="006D4B0C">
      <w:pPr>
        <w:pStyle w:val="Answer"/>
        <w:numPr>
          <w:ilvl w:val="1"/>
          <w:numId w:val="5"/>
        </w:numPr>
        <w:spacing w:line="240" w:lineRule="auto"/>
        <w:rPr>
          <w:sz w:val="22"/>
        </w:rPr>
      </w:pPr>
      <w:r w:rsidRPr="004C7639">
        <w:rPr>
          <w:sz w:val="22"/>
        </w:rPr>
        <w:t>False</w:t>
      </w:r>
    </w:p>
    <w:p w14:paraId="4E56FA90" w14:textId="1ADEB870" w:rsidR="00EC1782" w:rsidRPr="004C7639" w:rsidRDefault="00EC1782" w:rsidP="004C7639">
      <w:pPr>
        <w:pStyle w:val="Question"/>
        <w:spacing w:line="240" w:lineRule="auto"/>
        <w:rPr>
          <w:sz w:val="22"/>
        </w:rPr>
      </w:pPr>
      <w:r w:rsidRPr="004C7639">
        <w:rPr>
          <w:sz w:val="22"/>
        </w:rPr>
        <w:t>Why is Tdap</w:t>
      </w:r>
      <w:r w:rsidR="007061BA">
        <w:rPr>
          <w:sz w:val="22"/>
        </w:rPr>
        <w:t xml:space="preserve"> (tetanus-dipht</w:t>
      </w:r>
      <w:r w:rsidR="006D4B0C">
        <w:rPr>
          <w:sz w:val="22"/>
        </w:rPr>
        <w:t>h</w:t>
      </w:r>
      <w:r w:rsidR="007061BA">
        <w:rPr>
          <w:sz w:val="22"/>
        </w:rPr>
        <w:t>eria-acellular pertussis)</w:t>
      </w:r>
      <w:r w:rsidRPr="004C7639">
        <w:rPr>
          <w:sz w:val="22"/>
        </w:rPr>
        <w:t xml:space="preserve"> </w:t>
      </w:r>
      <w:r w:rsidR="00575EA3">
        <w:rPr>
          <w:sz w:val="22"/>
        </w:rPr>
        <w:t>vaccine recommended for preteens</w:t>
      </w:r>
      <w:r w:rsidR="007061BA">
        <w:rPr>
          <w:sz w:val="22"/>
        </w:rPr>
        <w:t xml:space="preserve"> and teens</w:t>
      </w:r>
      <w:r w:rsidRPr="004C7639">
        <w:rPr>
          <w:sz w:val="22"/>
        </w:rPr>
        <w:t>?</w:t>
      </w:r>
    </w:p>
    <w:p w14:paraId="3D8ADA45" w14:textId="3597AB0B" w:rsidR="00EC1782" w:rsidRPr="004C7639" w:rsidRDefault="007061BA" w:rsidP="006D4B0C">
      <w:pPr>
        <w:pStyle w:val="Answer"/>
        <w:numPr>
          <w:ilvl w:val="1"/>
          <w:numId w:val="6"/>
        </w:numPr>
        <w:spacing w:line="240" w:lineRule="auto"/>
        <w:rPr>
          <w:sz w:val="22"/>
        </w:rPr>
      </w:pPr>
      <w:r>
        <w:rPr>
          <w:sz w:val="22"/>
        </w:rPr>
        <w:t>Most preteens and teens were never vaccinated against tetanus</w:t>
      </w:r>
    </w:p>
    <w:p w14:paraId="7AED3F5F" w14:textId="370CDB85" w:rsidR="00FF71D0" w:rsidRPr="004C7639" w:rsidRDefault="007061BA" w:rsidP="006D4B0C">
      <w:pPr>
        <w:pStyle w:val="Answer"/>
        <w:numPr>
          <w:ilvl w:val="1"/>
          <w:numId w:val="6"/>
        </w:numPr>
        <w:spacing w:line="240" w:lineRule="auto"/>
        <w:rPr>
          <w:sz w:val="22"/>
        </w:rPr>
      </w:pPr>
      <w:r>
        <w:rPr>
          <w:sz w:val="22"/>
        </w:rPr>
        <w:t>Most preteens and teens were never vaccinated against diphtheria</w:t>
      </w:r>
    </w:p>
    <w:p w14:paraId="29E3D22B" w14:textId="6F9AA964" w:rsidR="00EC1782" w:rsidRPr="004C7639" w:rsidRDefault="007061BA" w:rsidP="006D4B0C">
      <w:pPr>
        <w:pStyle w:val="Answer"/>
        <w:numPr>
          <w:ilvl w:val="1"/>
          <w:numId w:val="6"/>
        </w:numPr>
        <w:spacing w:line="240" w:lineRule="auto"/>
        <w:rPr>
          <w:sz w:val="22"/>
        </w:rPr>
      </w:pPr>
      <w:r>
        <w:rPr>
          <w:sz w:val="22"/>
        </w:rPr>
        <w:t>Most preteens and teens were never vaccinated against pertussis</w:t>
      </w:r>
    </w:p>
    <w:p w14:paraId="0D97D64F" w14:textId="7EF0A938" w:rsidR="00EC1782" w:rsidRPr="004C7639" w:rsidRDefault="007061BA" w:rsidP="006D4B0C">
      <w:pPr>
        <w:pStyle w:val="Answer"/>
        <w:numPr>
          <w:ilvl w:val="1"/>
          <w:numId w:val="6"/>
        </w:numPr>
        <w:spacing w:line="240" w:lineRule="auto"/>
        <w:rPr>
          <w:sz w:val="22"/>
        </w:rPr>
      </w:pPr>
      <w:r>
        <w:rPr>
          <w:sz w:val="22"/>
        </w:rPr>
        <w:t xml:space="preserve">The protection they received from shots given to them as babies wears off by the </w:t>
      </w:r>
      <w:proofErr w:type="gramStart"/>
      <w:r>
        <w:rPr>
          <w:sz w:val="22"/>
        </w:rPr>
        <w:t>time</w:t>
      </w:r>
      <w:proofErr w:type="gramEnd"/>
      <w:r>
        <w:rPr>
          <w:sz w:val="22"/>
        </w:rPr>
        <w:t xml:space="preserve"> they are 11 or 12 years old.</w:t>
      </w:r>
    </w:p>
    <w:p w14:paraId="24CEA53E" w14:textId="77777777" w:rsidR="00BE566F" w:rsidRPr="004C7639" w:rsidRDefault="00D6612B" w:rsidP="004C7639">
      <w:pPr>
        <w:pStyle w:val="Question"/>
        <w:spacing w:line="240" w:lineRule="auto"/>
        <w:rPr>
          <w:rFonts w:eastAsia="Century Gothic"/>
          <w:sz w:val="22"/>
          <w:szCs w:val="22"/>
        </w:rPr>
      </w:pPr>
      <w:r w:rsidRPr="004C7639">
        <w:rPr>
          <w:sz w:val="22"/>
        </w:rPr>
        <w:t>Human papillomavirus (HPV) infection can cause:</w:t>
      </w:r>
    </w:p>
    <w:p w14:paraId="26A60E05" w14:textId="77777777" w:rsidR="00BE566F" w:rsidRPr="004C7639" w:rsidRDefault="00D6612B" w:rsidP="006D4B0C">
      <w:pPr>
        <w:pStyle w:val="Answer"/>
        <w:numPr>
          <w:ilvl w:val="1"/>
          <w:numId w:val="7"/>
        </w:numPr>
        <w:spacing w:line="240" w:lineRule="auto"/>
        <w:rPr>
          <w:sz w:val="22"/>
        </w:rPr>
      </w:pPr>
      <w:r w:rsidRPr="004C7639">
        <w:rPr>
          <w:sz w:val="22"/>
        </w:rPr>
        <w:t>Genital warts</w:t>
      </w:r>
    </w:p>
    <w:p w14:paraId="4B74AF21" w14:textId="77777777" w:rsidR="00BE566F" w:rsidRPr="004C7639" w:rsidRDefault="00D6612B" w:rsidP="006D4B0C">
      <w:pPr>
        <w:pStyle w:val="Answer"/>
        <w:numPr>
          <w:ilvl w:val="1"/>
          <w:numId w:val="7"/>
        </w:numPr>
        <w:spacing w:line="240" w:lineRule="auto"/>
        <w:rPr>
          <w:sz w:val="22"/>
        </w:rPr>
      </w:pPr>
      <w:r w:rsidRPr="004C7639">
        <w:rPr>
          <w:sz w:val="22"/>
        </w:rPr>
        <w:t>Cervical cancer</w:t>
      </w:r>
    </w:p>
    <w:p w14:paraId="566F729B" w14:textId="77777777" w:rsidR="00BE566F" w:rsidRPr="004C7639" w:rsidRDefault="00D6612B" w:rsidP="006D4B0C">
      <w:pPr>
        <w:pStyle w:val="Answer"/>
        <w:numPr>
          <w:ilvl w:val="1"/>
          <w:numId w:val="7"/>
        </w:numPr>
        <w:spacing w:line="240" w:lineRule="auto"/>
        <w:rPr>
          <w:sz w:val="22"/>
        </w:rPr>
      </w:pPr>
      <w:r w:rsidRPr="004C7639">
        <w:rPr>
          <w:sz w:val="22"/>
        </w:rPr>
        <w:t>Abnormal Pap smears</w:t>
      </w:r>
    </w:p>
    <w:p w14:paraId="0C8C9A8D" w14:textId="6341BD08" w:rsidR="00D6612B" w:rsidRDefault="006D4B0C" w:rsidP="006D4B0C">
      <w:pPr>
        <w:pStyle w:val="Answer"/>
        <w:numPr>
          <w:ilvl w:val="1"/>
          <w:numId w:val="7"/>
        </w:numPr>
        <w:spacing w:line="240" w:lineRule="auto"/>
        <w:rPr>
          <w:sz w:val="22"/>
        </w:rPr>
      </w:pPr>
      <w:r>
        <w:rPr>
          <w:sz w:val="22"/>
        </w:rPr>
        <w:t>Anal and throat cancer</w:t>
      </w:r>
    </w:p>
    <w:p w14:paraId="6BFDB525" w14:textId="121ED817" w:rsidR="006D4B0C" w:rsidRPr="004C7639" w:rsidRDefault="006D4B0C" w:rsidP="006D4B0C">
      <w:pPr>
        <w:pStyle w:val="Answer"/>
        <w:numPr>
          <w:ilvl w:val="1"/>
          <w:numId w:val="7"/>
        </w:numPr>
        <w:spacing w:line="240" w:lineRule="auto"/>
        <w:rPr>
          <w:sz w:val="22"/>
        </w:rPr>
      </w:pPr>
      <w:r>
        <w:rPr>
          <w:sz w:val="22"/>
        </w:rPr>
        <w:t>All of the above</w:t>
      </w:r>
    </w:p>
    <w:p w14:paraId="348BEBA8" w14:textId="22776D71" w:rsidR="006A116D" w:rsidRPr="004C7639" w:rsidRDefault="006A116D" w:rsidP="004C7639">
      <w:pPr>
        <w:pStyle w:val="Question"/>
        <w:spacing w:line="240" w:lineRule="auto"/>
        <w:rPr>
          <w:sz w:val="22"/>
        </w:rPr>
      </w:pPr>
      <w:r w:rsidRPr="004C7639">
        <w:rPr>
          <w:sz w:val="22"/>
        </w:rPr>
        <w:t>HPV</w:t>
      </w:r>
      <w:r w:rsidR="00EC1782" w:rsidRPr="004C7639">
        <w:rPr>
          <w:sz w:val="22"/>
        </w:rPr>
        <w:t xml:space="preserve"> infection can be cured with antibiotics.</w:t>
      </w:r>
    </w:p>
    <w:p w14:paraId="063460EF" w14:textId="4D4033BF" w:rsidR="00EC1782" w:rsidRPr="004C7639" w:rsidRDefault="00EC1782" w:rsidP="006D4B0C">
      <w:pPr>
        <w:pStyle w:val="Answer"/>
        <w:numPr>
          <w:ilvl w:val="1"/>
          <w:numId w:val="8"/>
        </w:numPr>
        <w:spacing w:line="240" w:lineRule="auto"/>
        <w:rPr>
          <w:sz w:val="22"/>
        </w:rPr>
      </w:pPr>
      <w:r w:rsidRPr="004C7639">
        <w:rPr>
          <w:sz w:val="22"/>
        </w:rPr>
        <w:t>True</w:t>
      </w:r>
    </w:p>
    <w:p w14:paraId="076BCA65" w14:textId="330E02ED" w:rsidR="00EC1782" w:rsidRPr="004C7639" w:rsidRDefault="00EC1782" w:rsidP="006D4B0C">
      <w:pPr>
        <w:pStyle w:val="Answer"/>
        <w:numPr>
          <w:ilvl w:val="1"/>
          <w:numId w:val="8"/>
        </w:numPr>
        <w:spacing w:line="240" w:lineRule="auto"/>
        <w:rPr>
          <w:sz w:val="22"/>
        </w:rPr>
      </w:pPr>
      <w:r w:rsidRPr="004C7639">
        <w:rPr>
          <w:sz w:val="22"/>
        </w:rPr>
        <w:t>False</w:t>
      </w:r>
    </w:p>
    <w:p w14:paraId="3B49B3E0" w14:textId="0FAED8CE" w:rsidR="002979DF" w:rsidRPr="004C7639" w:rsidRDefault="002979DF" w:rsidP="004C7639">
      <w:pPr>
        <w:pStyle w:val="Question"/>
        <w:spacing w:line="240" w:lineRule="auto"/>
        <w:rPr>
          <w:sz w:val="22"/>
        </w:rPr>
      </w:pPr>
      <w:r w:rsidRPr="004C7639">
        <w:rPr>
          <w:sz w:val="22"/>
        </w:rPr>
        <w:lastRenderedPageBreak/>
        <w:t xml:space="preserve">The HPV vaccine protects against cervical cancer and </w:t>
      </w:r>
      <w:r w:rsidR="006D4B0C">
        <w:rPr>
          <w:sz w:val="22"/>
        </w:rPr>
        <w:t>several</w:t>
      </w:r>
      <w:r w:rsidRPr="004C7639">
        <w:rPr>
          <w:sz w:val="22"/>
        </w:rPr>
        <w:t xml:space="preserve"> other cancers</w:t>
      </w:r>
      <w:r w:rsidR="006D4B0C">
        <w:rPr>
          <w:sz w:val="22"/>
        </w:rPr>
        <w:t xml:space="preserve"> in men and women</w:t>
      </w:r>
      <w:r w:rsidRPr="004C7639">
        <w:rPr>
          <w:sz w:val="22"/>
        </w:rPr>
        <w:t>.</w:t>
      </w:r>
    </w:p>
    <w:p w14:paraId="1586743D" w14:textId="77777777" w:rsidR="002979DF" w:rsidRPr="004C7639" w:rsidRDefault="002979DF" w:rsidP="006D4B0C">
      <w:pPr>
        <w:pStyle w:val="Answer"/>
        <w:numPr>
          <w:ilvl w:val="1"/>
          <w:numId w:val="9"/>
        </w:numPr>
        <w:spacing w:line="240" w:lineRule="auto"/>
        <w:rPr>
          <w:sz w:val="22"/>
        </w:rPr>
      </w:pPr>
      <w:r w:rsidRPr="004C7639">
        <w:rPr>
          <w:sz w:val="22"/>
        </w:rPr>
        <w:t>True</w:t>
      </w:r>
    </w:p>
    <w:p w14:paraId="62261629" w14:textId="77777777" w:rsidR="002979DF" w:rsidRPr="004C7639" w:rsidRDefault="002979DF" w:rsidP="006D4B0C">
      <w:pPr>
        <w:pStyle w:val="Answer"/>
        <w:numPr>
          <w:ilvl w:val="1"/>
          <w:numId w:val="9"/>
        </w:numPr>
        <w:spacing w:line="240" w:lineRule="auto"/>
        <w:rPr>
          <w:sz w:val="22"/>
        </w:rPr>
      </w:pPr>
      <w:r w:rsidRPr="004C7639">
        <w:rPr>
          <w:sz w:val="22"/>
        </w:rPr>
        <w:t>False</w:t>
      </w:r>
    </w:p>
    <w:p w14:paraId="6A2D001A" w14:textId="77777777" w:rsidR="002979DF" w:rsidRPr="004C7639" w:rsidRDefault="002979DF" w:rsidP="004C7639">
      <w:pPr>
        <w:pStyle w:val="Question"/>
        <w:spacing w:line="240" w:lineRule="auto"/>
        <w:rPr>
          <w:sz w:val="22"/>
        </w:rPr>
      </w:pPr>
      <w:r w:rsidRPr="004C7639">
        <w:rPr>
          <w:sz w:val="22"/>
        </w:rPr>
        <w:t>How often should children and adults be vaccinated with the FLU vaccine?</w:t>
      </w:r>
    </w:p>
    <w:p w14:paraId="5B69E426" w14:textId="77777777" w:rsidR="002979DF" w:rsidRPr="004C7639" w:rsidRDefault="002979DF" w:rsidP="006D4B0C">
      <w:pPr>
        <w:pStyle w:val="Answer"/>
        <w:numPr>
          <w:ilvl w:val="1"/>
          <w:numId w:val="10"/>
        </w:numPr>
        <w:spacing w:line="240" w:lineRule="auto"/>
        <w:rPr>
          <w:sz w:val="22"/>
        </w:rPr>
      </w:pPr>
      <w:r w:rsidRPr="004C7639">
        <w:rPr>
          <w:sz w:val="22"/>
        </w:rPr>
        <w:t>Every ten years</w:t>
      </w:r>
    </w:p>
    <w:p w14:paraId="08626591" w14:textId="77777777" w:rsidR="002979DF" w:rsidRPr="004C7639" w:rsidRDefault="002979DF" w:rsidP="006D4B0C">
      <w:pPr>
        <w:pStyle w:val="Answer"/>
        <w:numPr>
          <w:ilvl w:val="1"/>
          <w:numId w:val="10"/>
        </w:numPr>
        <w:spacing w:line="240" w:lineRule="auto"/>
        <w:rPr>
          <w:sz w:val="22"/>
        </w:rPr>
      </w:pPr>
      <w:r w:rsidRPr="004C7639">
        <w:rPr>
          <w:sz w:val="22"/>
        </w:rPr>
        <w:t>Every five years</w:t>
      </w:r>
    </w:p>
    <w:p w14:paraId="41DF2466" w14:textId="77777777" w:rsidR="002979DF" w:rsidRPr="004C7639" w:rsidRDefault="002979DF" w:rsidP="006D4B0C">
      <w:pPr>
        <w:pStyle w:val="Answer"/>
        <w:numPr>
          <w:ilvl w:val="1"/>
          <w:numId w:val="10"/>
        </w:numPr>
        <w:spacing w:line="240" w:lineRule="auto"/>
        <w:rPr>
          <w:sz w:val="22"/>
        </w:rPr>
      </w:pPr>
      <w:r w:rsidRPr="004C7639">
        <w:rPr>
          <w:sz w:val="22"/>
        </w:rPr>
        <w:t>Every year</w:t>
      </w:r>
    </w:p>
    <w:p w14:paraId="288423CA" w14:textId="3AD265EE" w:rsidR="002979DF" w:rsidRPr="004C7639" w:rsidRDefault="002979DF" w:rsidP="004C7639">
      <w:pPr>
        <w:pStyle w:val="Question"/>
        <w:spacing w:line="240" w:lineRule="auto"/>
        <w:rPr>
          <w:sz w:val="22"/>
        </w:rPr>
      </w:pPr>
      <w:r w:rsidRPr="004C7639">
        <w:rPr>
          <w:sz w:val="22"/>
        </w:rPr>
        <w:t xml:space="preserve">The FLU vaccine can give you the </w:t>
      </w:r>
      <w:r w:rsidR="009614BC">
        <w:rPr>
          <w:sz w:val="22"/>
        </w:rPr>
        <w:t>FLU</w:t>
      </w:r>
      <w:r w:rsidRPr="004C7639">
        <w:rPr>
          <w:sz w:val="22"/>
        </w:rPr>
        <w:t>.</w:t>
      </w:r>
    </w:p>
    <w:p w14:paraId="705DC1D7" w14:textId="77777777" w:rsidR="002979DF" w:rsidRPr="004C7639" w:rsidRDefault="002979DF" w:rsidP="006D4B0C">
      <w:pPr>
        <w:pStyle w:val="Answer"/>
        <w:numPr>
          <w:ilvl w:val="1"/>
          <w:numId w:val="11"/>
        </w:numPr>
        <w:spacing w:line="240" w:lineRule="auto"/>
        <w:rPr>
          <w:sz w:val="22"/>
        </w:rPr>
      </w:pPr>
      <w:r w:rsidRPr="004C7639">
        <w:rPr>
          <w:sz w:val="22"/>
        </w:rPr>
        <w:t>True</w:t>
      </w:r>
    </w:p>
    <w:p w14:paraId="57E23D8E" w14:textId="77777777" w:rsidR="002979DF" w:rsidRDefault="002979DF" w:rsidP="006D4B0C">
      <w:pPr>
        <w:pStyle w:val="Answer"/>
        <w:numPr>
          <w:ilvl w:val="1"/>
          <w:numId w:val="11"/>
        </w:numPr>
        <w:spacing w:line="240" w:lineRule="auto"/>
        <w:rPr>
          <w:sz w:val="22"/>
        </w:rPr>
      </w:pPr>
      <w:r w:rsidRPr="004C7639">
        <w:rPr>
          <w:sz w:val="22"/>
        </w:rPr>
        <w:t>False</w:t>
      </w:r>
    </w:p>
    <w:p w14:paraId="16AF53FC" w14:textId="60EE3089" w:rsidR="004F7429" w:rsidRDefault="004F7429" w:rsidP="004F7429">
      <w:pPr>
        <w:pStyle w:val="Question"/>
      </w:pPr>
      <w:r>
        <w:t xml:space="preserve">What is the best way to protect yourself from the </w:t>
      </w:r>
      <w:r w:rsidR="009614BC">
        <w:t>FLU</w:t>
      </w:r>
      <w:r>
        <w:t>?</w:t>
      </w:r>
    </w:p>
    <w:p w14:paraId="2F2325B2" w14:textId="4323B786" w:rsidR="00130367" w:rsidRDefault="00130367" w:rsidP="006D4B0C">
      <w:pPr>
        <w:pStyle w:val="Answer"/>
        <w:numPr>
          <w:ilvl w:val="1"/>
          <w:numId w:val="12"/>
        </w:numPr>
      </w:pPr>
      <w:r>
        <w:t>Handwashing</w:t>
      </w:r>
    </w:p>
    <w:p w14:paraId="2947D0D8" w14:textId="78237E64" w:rsidR="00130367" w:rsidRDefault="00130367" w:rsidP="006D4B0C">
      <w:pPr>
        <w:pStyle w:val="Answer"/>
        <w:numPr>
          <w:ilvl w:val="1"/>
          <w:numId w:val="12"/>
        </w:numPr>
      </w:pPr>
      <w:r>
        <w:t>Staying away from people who are sick</w:t>
      </w:r>
    </w:p>
    <w:p w14:paraId="4C446D57" w14:textId="22C62D8A" w:rsidR="00130367" w:rsidRDefault="00130367" w:rsidP="006D4B0C">
      <w:pPr>
        <w:pStyle w:val="Answer"/>
        <w:numPr>
          <w:ilvl w:val="1"/>
          <w:numId w:val="12"/>
        </w:numPr>
      </w:pPr>
      <w:r>
        <w:t>Wearing a face mask</w:t>
      </w:r>
    </w:p>
    <w:p w14:paraId="04B4AFBA" w14:textId="27CDDF1A" w:rsidR="00130367" w:rsidRPr="004C7639" w:rsidRDefault="00130367" w:rsidP="006D4B0C">
      <w:pPr>
        <w:pStyle w:val="Answer"/>
        <w:numPr>
          <w:ilvl w:val="1"/>
          <w:numId w:val="12"/>
        </w:numPr>
      </w:pPr>
      <w:r>
        <w:t>Getting your FLU shot</w:t>
      </w:r>
    </w:p>
    <w:p w14:paraId="1D605285" w14:textId="77777777" w:rsidR="002979DF" w:rsidRPr="004C7639" w:rsidRDefault="002979DF" w:rsidP="004C7639">
      <w:pPr>
        <w:pStyle w:val="Question"/>
        <w:spacing w:line="240" w:lineRule="auto"/>
        <w:rPr>
          <w:sz w:val="22"/>
        </w:rPr>
      </w:pPr>
      <w:r w:rsidRPr="004C7639">
        <w:rPr>
          <w:sz w:val="22"/>
        </w:rPr>
        <w:t>Who is at risk of getting meningococcal meningitis (infection of the brain and spinal cord)?</w:t>
      </w:r>
    </w:p>
    <w:p w14:paraId="134A7B4E" w14:textId="77777777" w:rsidR="002979DF" w:rsidRPr="004C7639" w:rsidRDefault="002979DF" w:rsidP="006D4B0C">
      <w:pPr>
        <w:pStyle w:val="Answer"/>
        <w:numPr>
          <w:ilvl w:val="1"/>
          <w:numId w:val="13"/>
        </w:numPr>
        <w:spacing w:line="240" w:lineRule="auto"/>
        <w:rPr>
          <w:sz w:val="22"/>
        </w:rPr>
      </w:pPr>
      <w:r w:rsidRPr="004C7639">
        <w:rPr>
          <w:sz w:val="22"/>
        </w:rPr>
        <w:t>Infants younger than 1 year</w:t>
      </w:r>
    </w:p>
    <w:p w14:paraId="2B6921A6" w14:textId="1E1865CA" w:rsidR="002979DF" w:rsidRPr="004C7639" w:rsidRDefault="002979DF" w:rsidP="006D4B0C">
      <w:pPr>
        <w:pStyle w:val="Answer"/>
        <w:numPr>
          <w:ilvl w:val="1"/>
          <w:numId w:val="13"/>
        </w:numPr>
        <w:spacing w:line="240" w:lineRule="auto"/>
        <w:rPr>
          <w:sz w:val="22"/>
        </w:rPr>
      </w:pPr>
      <w:r w:rsidRPr="004C7639">
        <w:rPr>
          <w:sz w:val="22"/>
        </w:rPr>
        <w:t>16</w:t>
      </w:r>
      <w:r w:rsidR="006D4B0C">
        <w:rPr>
          <w:sz w:val="22"/>
        </w:rPr>
        <w:t xml:space="preserve"> to </w:t>
      </w:r>
      <w:r w:rsidRPr="004C7639">
        <w:rPr>
          <w:sz w:val="22"/>
        </w:rPr>
        <w:t xml:space="preserve">23-year </w:t>
      </w:r>
      <w:proofErr w:type="spellStart"/>
      <w:r w:rsidRPr="004C7639">
        <w:rPr>
          <w:sz w:val="22"/>
        </w:rPr>
        <w:t>olds</w:t>
      </w:r>
      <w:proofErr w:type="spellEnd"/>
    </w:p>
    <w:p w14:paraId="7B3CADA0" w14:textId="77777777" w:rsidR="002979DF" w:rsidRPr="004C7639" w:rsidRDefault="002979DF" w:rsidP="006D4B0C">
      <w:pPr>
        <w:pStyle w:val="Answer"/>
        <w:numPr>
          <w:ilvl w:val="1"/>
          <w:numId w:val="13"/>
        </w:numPr>
        <w:spacing w:line="240" w:lineRule="auto"/>
        <w:rPr>
          <w:sz w:val="22"/>
        </w:rPr>
      </w:pPr>
      <w:r w:rsidRPr="004C7639">
        <w:rPr>
          <w:sz w:val="22"/>
        </w:rPr>
        <w:t>People with weakened immune systems</w:t>
      </w:r>
    </w:p>
    <w:p w14:paraId="61DDC889" w14:textId="77777777" w:rsidR="002979DF" w:rsidRPr="004C7639" w:rsidRDefault="002979DF" w:rsidP="006D4B0C">
      <w:pPr>
        <w:pStyle w:val="Answer"/>
        <w:numPr>
          <w:ilvl w:val="1"/>
          <w:numId w:val="13"/>
        </w:numPr>
        <w:spacing w:line="240" w:lineRule="auto"/>
        <w:rPr>
          <w:sz w:val="22"/>
        </w:rPr>
      </w:pPr>
      <w:r w:rsidRPr="004C7639">
        <w:rPr>
          <w:sz w:val="22"/>
        </w:rPr>
        <w:t>All of the above</w:t>
      </w:r>
    </w:p>
    <w:p w14:paraId="146321E3" w14:textId="77777777" w:rsidR="002979DF" w:rsidRPr="004C7639" w:rsidRDefault="002979DF" w:rsidP="004C7639">
      <w:pPr>
        <w:pStyle w:val="Question"/>
        <w:spacing w:line="240" w:lineRule="auto"/>
        <w:rPr>
          <w:sz w:val="22"/>
        </w:rPr>
      </w:pPr>
      <w:r w:rsidRPr="004C7639">
        <w:rPr>
          <w:sz w:val="22"/>
        </w:rPr>
        <w:t>Meningococcal infection is dangerous because it can produce infection in the:</w:t>
      </w:r>
    </w:p>
    <w:p w14:paraId="3A17CD71" w14:textId="77777777" w:rsidR="002979DF" w:rsidRPr="004C7639" w:rsidRDefault="002979DF" w:rsidP="009614BC">
      <w:pPr>
        <w:pStyle w:val="Answer"/>
        <w:numPr>
          <w:ilvl w:val="1"/>
          <w:numId w:val="14"/>
        </w:numPr>
        <w:spacing w:line="240" w:lineRule="auto"/>
        <w:rPr>
          <w:sz w:val="22"/>
        </w:rPr>
      </w:pPr>
      <w:r w:rsidRPr="004C7639">
        <w:rPr>
          <w:sz w:val="22"/>
        </w:rPr>
        <w:t>Brain</w:t>
      </w:r>
    </w:p>
    <w:p w14:paraId="3E3148EF" w14:textId="77777777" w:rsidR="002979DF" w:rsidRPr="004C7639" w:rsidRDefault="002979DF" w:rsidP="009614BC">
      <w:pPr>
        <w:pStyle w:val="Answer"/>
        <w:numPr>
          <w:ilvl w:val="1"/>
          <w:numId w:val="14"/>
        </w:numPr>
        <w:spacing w:line="240" w:lineRule="auto"/>
        <w:rPr>
          <w:sz w:val="22"/>
        </w:rPr>
      </w:pPr>
      <w:r w:rsidRPr="004C7639">
        <w:rPr>
          <w:sz w:val="22"/>
        </w:rPr>
        <w:t>Bloodstream</w:t>
      </w:r>
    </w:p>
    <w:p w14:paraId="03C7CD59" w14:textId="77777777" w:rsidR="002979DF" w:rsidRPr="004C7639" w:rsidRDefault="002979DF" w:rsidP="009614BC">
      <w:pPr>
        <w:pStyle w:val="Answer"/>
        <w:numPr>
          <w:ilvl w:val="1"/>
          <w:numId w:val="14"/>
        </w:numPr>
        <w:spacing w:line="240" w:lineRule="auto"/>
        <w:rPr>
          <w:sz w:val="22"/>
        </w:rPr>
      </w:pPr>
      <w:r w:rsidRPr="004C7639">
        <w:rPr>
          <w:sz w:val="22"/>
        </w:rPr>
        <w:t>Stomach</w:t>
      </w:r>
    </w:p>
    <w:p w14:paraId="231D7E9D" w14:textId="37C30B6F" w:rsidR="002979DF" w:rsidRPr="004C7639" w:rsidRDefault="002979DF" w:rsidP="009614BC">
      <w:pPr>
        <w:pStyle w:val="Answer"/>
        <w:numPr>
          <w:ilvl w:val="1"/>
          <w:numId w:val="14"/>
        </w:numPr>
        <w:spacing w:line="240" w:lineRule="auto"/>
        <w:rPr>
          <w:sz w:val="22"/>
        </w:rPr>
      </w:pPr>
      <w:r w:rsidRPr="004C7639">
        <w:rPr>
          <w:sz w:val="22"/>
        </w:rPr>
        <w:t>a</w:t>
      </w:r>
      <w:r w:rsidR="004C7639" w:rsidRPr="004C7639">
        <w:rPr>
          <w:sz w:val="22"/>
        </w:rPr>
        <w:t xml:space="preserve"> and b</w:t>
      </w:r>
    </w:p>
    <w:p w14:paraId="4B508CE4" w14:textId="77777777" w:rsidR="009614BC" w:rsidRPr="004C7639" w:rsidRDefault="009614BC" w:rsidP="009614BC">
      <w:pPr>
        <w:pStyle w:val="Question"/>
        <w:spacing w:line="240" w:lineRule="auto"/>
        <w:rPr>
          <w:sz w:val="22"/>
        </w:rPr>
      </w:pPr>
      <w:r w:rsidRPr="004C7639">
        <w:rPr>
          <w:sz w:val="22"/>
        </w:rPr>
        <w:lastRenderedPageBreak/>
        <w:t>Which vaccines are routinely given to adolescents ages 11 to 12 years?</w:t>
      </w:r>
    </w:p>
    <w:p w14:paraId="6C39DA39" w14:textId="77777777" w:rsidR="009614BC" w:rsidRPr="004C7639" w:rsidRDefault="009614BC" w:rsidP="009614BC">
      <w:pPr>
        <w:pStyle w:val="Answer"/>
        <w:numPr>
          <w:ilvl w:val="1"/>
          <w:numId w:val="17"/>
        </w:numPr>
        <w:spacing w:line="240" w:lineRule="auto"/>
        <w:rPr>
          <w:sz w:val="22"/>
        </w:rPr>
      </w:pPr>
      <w:r w:rsidRPr="004C7639">
        <w:rPr>
          <w:sz w:val="22"/>
        </w:rPr>
        <w:t>HPV</w:t>
      </w:r>
    </w:p>
    <w:p w14:paraId="02759CEB" w14:textId="77777777" w:rsidR="009614BC" w:rsidRPr="004C7639" w:rsidRDefault="009614BC" w:rsidP="009614BC">
      <w:pPr>
        <w:pStyle w:val="Answer"/>
        <w:numPr>
          <w:ilvl w:val="1"/>
          <w:numId w:val="17"/>
        </w:numPr>
        <w:spacing w:line="240" w:lineRule="auto"/>
        <w:rPr>
          <w:sz w:val="22"/>
        </w:rPr>
      </w:pPr>
      <w:r w:rsidRPr="004C7639">
        <w:rPr>
          <w:sz w:val="22"/>
        </w:rPr>
        <w:t>Tdap</w:t>
      </w:r>
    </w:p>
    <w:p w14:paraId="75119F89" w14:textId="77777777" w:rsidR="009614BC" w:rsidRPr="004C7639" w:rsidRDefault="009614BC" w:rsidP="009614BC">
      <w:pPr>
        <w:pStyle w:val="Answer"/>
        <w:numPr>
          <w:ilvl w:val="1"/>
          <w:numId w:val="17"/>
        </w:numPr>
        <w:spacing w:line="240" w:lineRule="auto"/>
        <w:rPr>
          <w:sz w:val="22"/>
        </w:rPr>
      </w:pPr>
      <w:r w:rsidRPr="004C7639">
        <w:rPr>
          <w:sz w:val="22"/>
        </w:rPr>
        <w:t>Meningococcal</w:t>
      </w:r>
    </w:p>
    <w:p w14:paraId="40224581" w14:textId="77777777" w:rsidR="009614BC" w:rsidRPr="004C7639" w:rsidRDefault="009614BC" w:rsidP="009614BC">
      <w:pPr>
        <w:pStyle w:val="Answer"/>
        <w:numPr>
          <w:ilvl w:val="1"/>
          <w:numId w:val="17"/>
        </w:numPr>
        <w:spacing w:line="240" w:lineRule="auto"/>
        <w:rPr>
          <w:sz w:val="22"/>
        </w:rPr>
      </w:pPr>
      <w:r w:rsidRPr="004C7639">
        <w:rPr>
          <w:sz w:val="22"/>
        </w:rPr>
        <w:t>All of the above</w:t>
      </w:r>
    </w:p>
    <w:p w14:paraId="5797D644" w14:textId="77777777" w:rsidR="002979DF" w:rsidRPr="004C7639" w:rsidRDefault="002979DF" w:rsidP="004C7639">
      <w:pPr>
        <w:pStyle w:val="Question"/>
        <w:spacing w:line="240" w:lineRule="auto"/>
        <w:rPr>
          <w:sz w:val="22"/>
        </w:rPr>
      </w:pPr>
      <w:r w:rsidRPr="004C7639">
        <w:rPr>
          <w:sz w:val="22"/>
        </w:rPr>
        <w:t>Do you agree with the following statement?  I believe vaccines are safe.</w:t>
      </w:r>
    </w:p>
    <w:p w14:paraId="7703C864" w14:textId="77777777" w:rsidR="002979DF" w:rsidRPr="004C7639" w:rsidRDefault="002979DF" w:rsidP="009614BC">
      <w:pPr>
        <w:pStyle w:val="Answer"/>
        <w:numPr>
          <w:ilvl w:val="1"/>
          <w:numId w:val="16"/>
        </w:numPr>
        <w:spacing w:line="240" w:lineRule="auto"/>
        <w:rPr>
          <w:sz w:val="22"/>
        </w:rPr>
      </w:pPr>
      <w:r w:rsidRPr="004C7639">
        <w:rPr>
          <w:sz w:val="22"/>
        </w:rPr>
        <w:t>Yes</w:t>
      </w:r>
    </w:p>
    <w:p w14:paraId="672B8E6D" w14:textId="77777777" w:rsidR="002979DF" w:rsidRPr="004C7639" w:rsidRDefault="002979DF" w:rsidP="009614BC">
      <w:pPr>
        <w:pStyle w:val="Answer"/>
        <w:numPr>
          <w:ilvl w:val="1"/>
          <w:numId w:val="16"/>
        </w:numPr>
        <w:spacing w:line="240" w:lineRule="auto"/>
        <w:rPr>
          <w:sz w:val="22"/>
        </w:rPr>
      </w:pPr>
      <w:r w:rsidRPr="004C7639">
        <w:rPr>
          <w:sz w:val="22"/>
        </w:rPr>
        <w:t>No</w:t>
      </w:r>
    </w:p>
    <w:p w14:paraId="31627DAD" w14:textId="68D15B41" w:rsidR="00EC1782" w:rsidRPr="004C7639" w:rsidRDefault="00EC1782" w:rsidP="004C7639">
      <w:pPr>
        <w:pStyle w:val="Question"/>
        <w:spacing w:line="240" w:lineRule="auto"/>
        <w:rPr>
          <w:sz w:val="22"/>
        </w:rPr>
      </w:pPr>
      <w:r w:rsidRPr="004C7639">
        <w:rPr>
          <w:sz w:val="22"/>
        </w:rPr>
        <w:t>Where can you get vaccinated?</w:t>
      </w:r>
    </w:p>
    <w:p w14:paraId="7C948579" w14:textId="55A2B6ED" w:rsidR="00EC1782" w:rsidRPr="004C7639" w:rsidRDefault="00EC1782" w:rsidP="009614BC">
      <w:pPr>
        <w:pStyle w:val="Answer"/>
        <w:numPr>
          <w:ilvl w:val="1"/>
          <w:numId w:val="18"/>
        </w:numPr>
        <w:spacing w:line="240" w:lineRule="auto"/>
        <w:rPr>
          <w:sz w:val="22"/>
        </w:rPr>
      </w:pPr>
      <w:r w:rsidRPr="004C7639">
        <w:rPr>
          <w:sz w:val="22"/>
        </w:rPr>
        <w:t>Your doctor’s office</w:t>
      </w:r>
    </w:p>
    <w:p w14:paraId="401736EB" w14:textId="53899702" w:rsidR="00EC1782" w:rsidRPr="004C7639" w:rsidRDefault="00EC1782" w:rsidP="009614BC">
      <w:pPr>
        <w:pStyle w:val="Answer"/>
        <w:numPr>
          <w:ilvl w:val="1"/>
          <w:numId w:val="18"/>
        </w:numPr>
        <w:spacing w:line="240" w:lineRule="auto"/>
        <w:rPr>
          <w:sz w:val="22"/>
        </w:rPr>
      </w:pPr>
      <w:r w:rsidRPr="004C7639">
        <w:rPr>
          <w:sz w:val="22"/>
        </w:rPr>
        <w:t>Pharmacy</w:t>
      </w:r>
    </w:p>
    <w:p w14:paraId="5E508EF8" w14:textId="3B1ABACA" w:rsidR="00EC1782" w:rsidRPr="004C7639" w:rsidRDefault="00EC1782" w:rsidP="009614BC">
      <w:pPr>
        <w:pStyle w:val="Answer"/>
        <w:numPr>
          <w:ilvl w:val="1"/>
          <w:numId w:val="18"/>
        </w:numPr>
        <w:spacing w:line="240" w:lineRule="auto"/>
        <w:rPr>
          <w:sz w:val="22"/>
        </w:rPr>
      </w:pPr>
      <w:r w:rsidRPr="004C7639">
        <w:rPr>
          <w:sz w:val="22"/>
        </w:rPr>
        <w:t>Community health center</w:t>
      </w:r>
    </w:p>
    <w:p w14:paraId="60731C8A" w14:textId="0B7CBD5D" w:rsidR="00EC1782" w:rsidRPr="004C7639" w:rsidRDefault="00EC1782" w:rsidP="009614BC">
      <w:pPr>
        <w:pStyle w:val="Answer"/>
        <w:numPr>
          <w:ilvl w:val="1"/>
          <w:numId w:val="18"/>
        </w:numPr>
        <w:spacing w:line="240" w:lineRule="auto"/>
        <w:rPr>
          <w:sz w:val="22"/>
        </w:rPr>
      </w:pPr>
      <w:r w:rsidRPr="004C7639">
        <w:rPr>
          <w:sz w:val="22"/>
        </w:rPr>
        <w:t>All of the above</w:t>
      </w:r>
    </w:p>
    <w:p w14:paraId="188EEFDA" w14:textId="0982949B" w:rsidR="00491A82" w:rsidRPr="004C7639" w:rsidRDefault="009614BC" w:rsidP="004C7639">
      <w:pPr>
        <w:pStyle w:val="Question"/>
        <w:spacing w:line="240" w:lineRule="auto"/>
        <w:rPr>
          <w:sz w:val="22"/>
        </w:rPr>
      </w:pPr>
      <w:r>
        <w:rPr>
          <w:sz w:val="22"/>
        </w:rPr>
        <w:t>Teens</w:t>
      </w:r>
      <w:r w:rsidR="00491A82" w:rsidRPr="004C7639">
        <w:rPr>
          <w:sz w:val="22"/>
        </w:rPr>
        <w:t xml:space="preserve"> who do not have health insurance or whose health insurance does not pay for a vaccine can get it free or at low cost through the Vaccines for Children program.</w:t>
      </w:r>
    </w:p>
    <w:p w14:paraId="364A64CF" w14:textId="7D8B71FD" w:rsidR="00491A82" w:rsidRPr="004C7639" w:rsidRDefault="00491A82" w:rsidP="009614BC">
      <w:pPr>
        <w:pStyle w:val="Answer"/>
        <w:numPr>
          <w:ilvl w:val="1"/>
          <w:numId w:val="19"/>
        </w:numPr>
        <w:spacing w:line="240" w:lineRule="auto"/>
        <w:rPr>
          <w:sz w:val="22"/>
        </w:rPr>
      </w:pPr>
      <w:r w:rsidRPr="004C7639">
        <w:rPr>
          <w:sz w:val="22"/>
        </w:rPr>
        <w:t>True</w:t>
      </w:r>
    </w:p>
    <w:p w14:paraId="65A29C76" w14:textId="6A78AE7C" w:rsidR="004C7639" w:rsidRPr="004C7639" w:rsidRDefault="00491A82" w:rsidP="009614BC">
      <w:pPr>
        <w:pStyle w:val="Answer"/>
        <w:numPr>
          <w:ilvl w:val="1"/>
          <w:numId w:val="19"/>
        </w:numPr>
        <w:spacing w:line="240" w:lineRule="auto"/>
        <w:rPr>
          <w:sz w:val="22"/>
        </w:rPr>
      </w:pPr>
      <w:r w:rsidRPr="004C7639">
        <w:rPr>
          <w:sz w:val="22"/>
        </w:rPr>
        <w:t>False</w:t>
      </w:r>
      <w:r w:rsidR="004C7639">
        <w:rPr>
          <w:sz w:val="22"/>
        </w:rPr>
        <w:br w:type="page"/>
      </w:r>
    </w:p>
    <w:p w14:paraId="3CE20B05" w14:textId="77777777" w:rsidR="009614BC" w:rsidRPr="004C7639" w:rsidRDefault="009614BC" w:rsidP="009614BC">
      <w:pPr>
        <w:pStyle w:val="Question"/>
        <w:spacing w:line="240" w:lineRule="auto"/>
        <w:rPr>
          <w:sz w:val="22"/>
        </w:rPr>
      </w:pPr>
      <w:r w:rsidRPr="004C7639">
        <w:rPr>
          <w:sz w:val="22"/>
        </w:rPr>
        <w:lastRenderedPageBreak/>
        <w:t>What is your most important source of information in deciding whether or not to get vaccinated?</w:t>
      </w:r>
    </w:p>
    <w:p w14:paraId="46CD8819" w14:textId="77777777" w:rsidR="009614BC" w:rsidRPr="004C7639" w:rsidRDefault="009614BC" w:rsidP="009614BC">
      <w:pPr>
        <w:pStyle w:val="Answer"/>
        <w:numPr>
          <w:ilvl w:val="1"/>
          <w:numId w:val="15"/>
        </w:numPr>
        <w:spacing w:line="240" w:lineRule="auto"/>
        <w:rPr>
          <w:sz w:val="22"/>
        </w:rPr>
      </w:pPr>
      <w:r w:rsidRPr="004C7639">
        <w:rPr>
          <w:sz w:val="22"/>
        </w:rPr>
        <w:t>Physician</w:t>
      </w:r>
    </w:p>
    <w:p w14:paraId="55EAF348" w14:textId="77777777" w:rsidR="009614BC" w:rsidRPr="004C7639" w:rsidRDefault="009614BC" w:rsidP="009614BC">
      <w:pPr>
        <w:pStyle w:val="Answer"/>
        <w:numPr>
          <w:ilvl w:val="1"/>
          <w:numId w:val="15"/>
        </w:numPr>
        <w:spacing w:line="240" w:lineRule="auto"/>
        <w:rPr>
          <w:sz w:val="22"/>
        </w:rPr>
      </w:pPr>
      <w:r w:rsidRPr="004C7639">
        <w:rPr>
          <w:sz w:val="22"/>
        </w:rPr>
        <w:t>Nurse</w:t>
      </w:r>
    </w:p>
    <w:p w14:paraId="318406F2" w14:textId="77777777" w:rsidR="009614BC" w:rsidRPr="004C7639" w:rsidRDefault="009614BC" w:rsidP="009614BC">
      <w:pPr>
        <w:pStyle w:val="Answer"/>
        <w:numPr>
          <w:ilvl w:val="1"/>
          <w:numId w:val="15"/>
        </w:numPr>
        <w:spacing w:line="240" w:lineRule="auto"/>
        <w:rPr>
          <w:sz w:val="22"/>
        </w:rPr>
      </w:pPr>
      <w:r w:rsidRPr="004C7639">
        <w:rPr>
          <w:sz w:val="22"/>
        </w:rPr>
        <w:t>Parent</w:t>
      </w:r>
    </w:p>
    <w:p w14:paraId="310B3A12" w14:textId="77777777" w:rsidR="009614BC" w:rsidRPr="004C7639" w:rsidRDefault="009614BC" w:rsidP="009614BC">
      <w:pPr>
        <w:pStyle w:val="Answer"/>
        <w:numPr>
          <w:ilvl w:val="1"/>
          <w:numId w:val="15"/>
        </w:numPr>
        <w:spacing w:line="240" w:lineRule="auto"/>
        <w:rPr>
          <w:sz w:val="22"/>
        </w:rPr>
      </w:pPr>
      <w:r w:rsidRPr="004C7639">
        <w:rPr>
          <w:sz w:val="22"/>
        </w:rPr>
        <w:t>Internet or media</w:t>
      </w:r>
    </w:p>
    <w:p w14:paraId="16BF9B4F" w14:textId="77777777" w:rsidR="009614BC" w:rsidRPr="004C7639" w:rsidRDefault="009614BC" w:rsidP="009614BC">
      <w:pPr>
        <w:pStyle w:val="Answer"/>
        <w:numPr>
          <w:ilvl w:val="1"/>
          <w:numId w:val="15"/>
        </w:numPr>
        <w:spacing w:line="240" w:lineRule="auto"/>
        <w:rPr>
          <w:sz w:val="22"/>
        </w:rPr>
      </w:pPr>
      <w:r w:rsidRPr="004C7639">
        <w:rPr>
          <w:sz w:val="22"/>
        </w:rPr>
        <w:t>Friends</w:t>
      </w:r>
    </w:p>
    <w:p w14:paraId="0D03CD3C" w14:textId="42E8617D" w:rsidR="002979DF" w:rsidRPr="004C7639" w:rsidRDefault="002979DF" w:rsidP="004C7639">
      <w:pPr>
        <w:pStyle w:val="Question"/>
        <w:keepLines/>
        <w:rPr>
          <w:sz w:val="22"/>
          <w:szCs w:val="22"/>
        </w:rPr>
      </w:pPr>
      <w:r w:rsidRPr="004C7639">
        <w:rPr>
          <w:sz w:val="22"/>
          <w:szCs w:val="22"/>
        </w:rPr>
        <w:t>What is the likelihood of your getting the Tdap vaccine?</w:t>
      </w:r>
    </w:p>
    <w:p w14:paraId="2E9DEC77" w14:textId="77777777" w:rsidR="009614BC" w:rsidRDefault="009614BC" w:rsidP="009614BC">
      <w:pPr>
        <w:pStyle w:val="Answer"/>
        <w:keepLines/>
        <w:numPr>
          <w:ilvl w:val="1"/>
          <w:numId w:val="20"/>
        </w:numPr>
        <w:spacing w:line="240" w:lineRule="auto"/>
        <w:rPr>
          <w:sz w:val="22"/>
        </w:rPr>
      </w:pPr>
      <w:r w:rsidRPr="009614BC">
        <w:rPr>
          <w:sz w:val="22"/>
        </w:rPr>
        <w:t xml:space="preserve">Already received Tdap </w:t>
      </w:r>
      <w:r w:rsidRPr="004C7639">
        <w:rPr>
          <w:sz w:val="22"/>
        </w:rPr>
        <w:t>vaccine</w:t>
      </w:r>
      <w:r w:rsidRPr="009614BC">
        <w:rPr>
          <w:sz w:val="22"/>
        </w:rPr>
        <w:t xml:space="preserve"> </w:t>
      </w:r>
    </w:p>
    <w:p w14:paraId="0B08E25B" w14:textId="77777777" w:rsidR="009614BC" w:rsidRDefault="002979DF" w:rsidP="009614BC">
      <w:pPr>
        <w:pStyle w:val="Answer"/>
        <w:keepLines/>
        <w:numPr>
          <w:ilvl w:val="1"/>
          <w:numId w:val="20"/>
        </w:numPr>
        <w:spacing w:line="240" w:lineRule="auto"/>
        <w:rPr>
          <w:sz w:val="22"/>
        </w:rPr>
      </w:pPr>
      <w:r w:rsidRPr="009614BC">
        <w:rPr>
          <w:sz w:val="22"/>
        </w:rPr>
        <w:t xml:space="preserve">Will definitely/probably get Tdap </w:t>
      </w:r>
      <w:r w:rsidR="009614BC" w:rsidRPr="004C7639">
        <w:rPr>
          <w:sz w:val="22"/>
        </w:rPr>
        <w:t>vaccine</w:t>
      </w:r>
      <w:r w:rsidR="009614BC" w:rsidRPr="009614BC">
        <w:rPr>
          <w:sz w:val="22"/>
        </w:rPr>
        <w:t xml:space="preserve"> </w:t>
      </w:r>
    </w:p>
    <w:p w14:paraId="21B94671" w14:textId="1FE40E64" w:rsidR="002979DF" w:rsidRPr="009614BC" w:rsidRDefault="002979DF" w:rsidP="009614BC">
      <w:pPr>
        <w:pStyle w:val="Answer"/>
        <w:keepLines/>
        <w:numPr>
          <w:ilvl w:val="1"/>
          <w:numId w:val="20"/>
        </w:numPr>
        <w:spacing w:line="240" w:lineRule="auto"/>
        <w:rPr>
          <w:sz w:val="22"/>
        </w:rPr>
      </w:pPr>
      <w:r w:rsidRPr="009614BC">
        <w:rPr>
          <w:sz w:val="22"/>
        </w:rPr>
        <w:t>Not sure</w:t>
      </w:r>
    </w:p>
    <w:p w14:paraId="5BD02BE0" w14:textId="333E89F6" w:rsidR="002979DF" w:rsidRPr="004C7639" w:rsidRDefault="002979DF" w:rsidP="009614BC">
      <w:pPr>
        <w:pStyle w:val="Answer"/>
        <w:keepLines/>
        <w:numPr>
          <w:ilvl w:val="1"/>
          <w:numId w:val="20"/>
        </w:numPr>
        <w:spacing w:line="240" w:lineRule="auto"/>
        <w:rPr>
          <w:sz w:val="22"/>
        </w:rPr>
      </w:pPr>
      <w:r w:rsidRPr="004C7639">
        <w:rPr>
          <w:sz w:val="22"/>
        </w:rPr>
        <w:t xml:space="preserve">Will definitely/probably </w:t>
      </w:r>
      <w:r w:rsidRPr="009614BC">
        <w:rPr>
          <w:sz w:val="22"/>
        </w:rPr>
        <w:t>no</w:t>
      </w:r>
      <w:r w:rsidR="009614BC" w:rsidRPr="009614BC">
        <w:rPr>
          <w:sz w:val="22"/>
        </w:rPr>
        <w:t>t</w:t>
      </w:r>
      <w:r w:rsidRPr="004C7639">
        <w:rPr>
          <w:sz w:val="22"/>
        </w:rPr>
        <w:t xml:space="preserve"> get Tdap </w:t>
      </w:r>
      <w:r w:rsidR="009614BC" w:rsidRPr="004C7639">
        <w:rPr>
          <w:sz w:val="22"/>
        </w:rPr>
        <w:t>vaccine</w:t>
      </w:r>
    </w:p>
    <w:p w14:paraId="3A832BF6" w14:textId="77777777" w:rsidR="002979DF" w:rsidRPr="004C7639" w:rsidRDefault="002979DF" w:rsidP="004C7639">
      <w:pPr>
        <w:pStyle w:val="Question"/>
        <w:spacing w:line="240" w:lineRule="auto"/>
        <w:rPr>
          <w:sz w:val="22"/>
        </w:rPr>
      </w:pPr>
      <w:r w:rsidRPr="004C7639">
        <w:rPr>
          <w:sz w:val="22"/>
        </w:rPr>
        <w:t>What is the likelihood of your getting the HPV vaccine?</w:t>
      </w:r>
    </w:p>
    <w:p w14:paraId="0AE3EC27" w14:textId="13C39ED2" w:rsidR="009614BC" w:rsidRPr="004C7639" w:rsidRDefault="009614BC" w:rsidP="009614BC">
      <w:pPr>
        <w:pStyle w:val="Answer"/>
        <w:numPr>
          <w:ilvl w:val="1"/>
          <w:numId w:val="21"/>
        </w:numPr>
        <w:spacing w:line="240" w:lineRule="auto"/>
        <w:rPr>
          <w:sz w:val="22"/>
        </w:rPr>
      </w:pPr>
      <w:r w:rsidRPr="004C7639">
        <w:rPr>
          <w:sz w:val="22"/>
        </w:rPr>
        <w:t>Already received HPV vaccine</w:t>
      </w:r>
    </w:p>
    <w:p w14:paraId="553A603F" w14:textId="1093E4D6" w:rsidR="00365E62" w:rsidRPr="004C7639" w:rsidRDefault="00365E62" w:rsidP="009614BC">
      <w:pPr>
        <w:pStyle w:val="Answer"/>
        <w:numPr>
          <w:ilvl w:val="1"/>
          <w:numId w:val="21"/>
        </w:numPr>
        <w:spacing w:line="240" w:lineRule="auto"/>
        <w:rPr>
          <w:sz w:val="22"/>
        </w:rPr>
      </w:pPr>
      <w:r w:rsidRPr="004C7639">
        <w:rPr>
          <w:sz w:val="22"/>
        </w:rPr>
        <w:t xml:space="preserve">Will definitely/probably get HPV </w:t>
      </w:r>
      <w:r w:rsidR="009614BC" w:rsidRPr="004C7639">
        <w:rPr>
          <w:sz w:val="22"/>
        </w:rPr>
        <w:t>vaccine</w:t>
      </w:r>
    </w:p>
    <w:p w14:paraId="3B8B2F99" w14:textId="77777777" w:rsidR="00365E62" w:rsidRPr="004C7639" w:rsidRDefault="00365E62" w:rsidP="009614BC">
      <w:pPr>
        <w:pStyle w:val="Answer"/>
        <w:numPr>
          <w:ilvl w:val="1"/>
          <w:numId w:val="21"/>
        </w:numPr>
        <w:spacing w:line="240" w:lineRule="auto"/>
        <w:rPr>
          <w:sz w:val="22"/>
        </w:rPr>
      </w:pPr>
      <w:r w:rsidRPr="004C7639">
        <w:rPr>
          <w:sz w:val="22"/>
        </w:rPr>
        <w:t>Not sure</w:t>
      </w:r>
    </w:p>
    <w:p w14:paraId="65ADCAD6" w14:textId="72285F05" w:rsidR="00365E62" w:rsidRPr="004C7639" w:rsidRDefault="00365E62" w:rsidP="009614BC">
      <w:pPr>
        <w:pStyle w:val="Answer"/>
        <w:numPr>
          <w:ilvl w:val="1"/>
          <w:numId w:val="21"/>
        </w:numPr>
        <w:spacing w:line="240" w:lineRule="auto"/>
        <w:rPr>
          <w:sz w:val="22"/>
        </w:rPr>
      </w:pPr>
      <w:r w:rsidRPr="004C7639">
        <w:rPr>
          <w:sz w:val="22"/>
        </w:rPr>
        <w:t>Will definitely/probably no</w:t>
      </w:r>
      <w:r w:rsidR="009614BC">
        <w:rPr>
          <w:sz w:val="22"/>
        </w:rPr>
        <w:t>t</w:t>
      </w:r>
      <w:r w:rsidRPr="004C7639">
        <w:rPr>
          <w:sz w:val="22"/>
        </w:rPr>
        <w:t xml:space="preserve"> get HPV </w:t>
      </w:r>
      <w:r w:rsidR="009614BC">
        <w:rPr>
          <w:sz w:val="22"/>
        </w:rPr>
        <w:t>vaccine</w:t>
      </w:r>
    </w:p>
    <w:p w14:paraId="7EF4BE69" w14:textId="77777777" w:rsidR="00365E62" w:rsidRPr="004C7639" w:rsidRDefault="00365E62" w:rsidP="004C7639">
      <w:pPr>
        <w:pStyle w:val="Question"/>
        <w:spacing w:line="240" w:lineRule="auto"/>
        <w:rPr>
          <w:sz w:val="22"/>
        </w:rPr>
      </w:pPr>
      <w:r w:rsidRPr="004C7639">
        <w:rPr>
          <w:sz w:val="22"/>
        </w:rPr>
        <w:t>What is the likelihood of your getting the Meningococcal vaccine?</w:t>
      </w:r>
    </w:p>
    <w:p w14:paraId="256DF7FB" w14:textId="4773AA64" w:rsidR="009614BC" w:rsidRPr="004C7639" w:rsidRDefault="009614BC" w:rsidP="009614BC">
      <w:pPr>
        <w:pStyle w:val="Answer"/>
        <w:numPr>
          <w:ilvl w:val="1"/>
          <w:numId w:val="22"/>
        </w:numPr>
        <w:spacing w:line="240" w:lineRule="auto"/>
        <w:rPr>
          <w:sz w:val="22"/>
        </w:rPr>
      </w:pPr>
      <w:r w:rsidRPr="004C7639">
        <w:rPr>
          <w:sz w:val="22"/>
        </w:rPr>
        <w:t xml:space="preserve">Already received meningococcal </w:t>
      </w:r>
      <w:r>
        <w:rPr>
          <w:sz w:val="22"/>
        </w:rPr>
        <w:t>vaccine</w:t>
      </w:r>
    </w:p>
    <w:p w14:paraId="0E39B58A" w14:textId="6C82818E" w:rsidR="00365E62" w:rsidRPr="004C7639" w:rsidRDefault="00365E62" w:rsidP="009614BC">
      <w:pPr>
        <w:pStyle w:val="Answer"/>
        <w:numPr>
          <w:ilvl w:val="1"/>
          <w:numId w:val="22"/>
        </w:numPr>
        <w:spacing w:line="240" w:lineRule="auto"/>
        <w:rPr>
          <w:sz w:val="22"/>
        </w:rPr>
      </w:pPr>
      <w:r w:rsidRPr="004C7639">
        <w:rPr>
          <w:sz w:val="22"/>
        </w:rPr>
        <w:t xml:space="preserve">Will definitely/probably get meningococcal </w:t>
      </w:r>
      <w:r w:rsidR="009614BC">
        <w:rPr>
          <w:sz w:val="22"/>
        </w:rPr>
        <w:t>vaccine</w:t>
      </w:r>
    </w:p>
    <w:p w14:paraId="56F6181E" w14:textId="77777777" w:rsidR="00365E62" w:rsidRPr="004C7639" w:rsidRDefault="00365E62" w:rsidP="009614BC">
      <w:pPr>
        <w:pStyle w:val="Answer"/>
        <w:numPr>
          <w:ilvl w:val="1"/>
          <w:numId w:val="22"/>
        </w:numPr>
        <w:spacing w:line="240" w:lineRule="auto"/>
        <w:rPr>
          <w:sz w:val="22"/>
        </w:rPr>
      </w:pPr>
      <w:r w:rsidRPr="004C7639">
        <w:rPr>
          <w:sz w:val="22"/>
        </w:rPr>
        <w:t>Not sure</w:t>
      </w:r>
    </w:p>
    <w:p w14:paraId="3A081E73" w14:textId="55A124CA" w:rsidR="00365E62" w:rsidRPr="004C7639" w:rsidRDefault="00365E62" w:rsidP="009614BC">
      <w:pPr>
        <w:pStyle w:val="Answer"/>
        <w:numPr>
          <w:ilvl w:val="1"/>
          <w:numId w:val="22"/>
        </w:numPr>
        <w:spacing w:line="240" w:lineRule="auto"/>
        <w:rPr>
          <w:sz w:val="22"/>
        </w:rPr>
      </w:pPr>
      <w:r w:rsidRPr="004C7639">
        <w:rPr>
          <w:sz w:val="22"/>
        </w:rPr>
        <w:t>Will definitely/probably no</w:t>
      </w:r>
      <w:r w:rsidR="009614BC">
        <w:rPr>
          <w:sz w:val="22"/>
        </w:rPr>
        <w:t>t</w:t>
      </w:r>
      <w:r w:rsidRPr="004C7639">
        <w:rPr>
          <w:sz w:val="22"/>
        </w:rPr>
        <w:t xml:space="preserve"> get meningococcal </w:t>
      </w:r>
      <w:r w:rsidR="009614BC">
        <w:rPr>
          <w:sz w:val="22"/>
        </w:rPr>
        <w:t>vaccine</w:t>
      </w:r>
    </w:p>
    <w:p w14:paraId="5CDDEC42" w14:textId="77777777" w:rsidR="00365E62" w:rsidRPr="004C7639" w:rsidRDefault="00365E62" w:rsidP="004C7639">
      <w:pPr>
        <w:pStyle w:val="Question"/>
        <w:spacing w:line="240" w:lineRule="auto"/>
        <w:rPr>
          <w:sz w:val="22"/>
        </w:rPr>
      </w:pPr>
      <w:r w:rsidRPr="004C7639">
        <w:rPr>
          <w:sz w:val="22"/>
        </w:rPr>
        <w:t>What is the likelihood of your getting the annual FLU vaccine?</w:t>
      </w:r>
    </w:p>
    <w:p w14:paraId="563609C4" w14:textId="718C6B31" w:rsidR="009614BC" w:rsidRPr="004C7639" w:rsidRDefault="009614BC" w:rsidP="009614BC">
      <w:pPr>
        <w:pStyle w:val="Answer"/>
        <w:numPr>
          <w:ilvl w:val="1"/>
          <w:numId w:val="23"/>
        </w:numPr>
        <w:spacing w:line="240" w:lineRule="auto"/>
        <w:rPr>
          <w:sz w:val="22"/>
        </w:rPr>
      </w:pPr>
      <w:r w:rsidRPr="004C7639">
        <w:rPr>
          <w:sz w:val="22"/>
        </w:rPr>
        <w:t xml:space="preserve">Already received FLU </w:t>
      </w:r>
      <w:r>
        <w:rPr>
          <w:sz w:val="22"/>
        </w:rPr>
        <w:t>vaccine</w:t>
      </w:r>
    </w:p>
    <w:p w14:paraId="48BD8C66" w14:textId="1D2D59A2" w:rsidR="00365E62" w:rsidRPr="004C7639" w:rsidRDefault="00365E62" w:rsidP="009614BC">
      <w:pPr>
        <w:pStyle w:val="Answer"/>
        <w:numPr>
          <w:ilvl w:val="1"/>
          <w:numId w:val="23"/>
        </w:numPr>
        <w:spacing w:line="240" w:lineRule="auto"/>
        <w:rPr>
          <w:sz w:val="22"/>
        </w:rPr>
      </w:pPr>
      <w:r w:rsidRPr="004C7639">
        <w:rPr>
          <w:sz w:val="22"/>
        </w:rPr>
        <w:t xml:space="preserve">Will definitely/probably get FLU </w:t>
      </w:r>
      <w:r w:rsidR="009614BC">
        <w:rPr>
          <w:sz w:val="22"/>
        </w:rPr>
        <w:t>vaccine</w:t>
      </w:r>
    </w:p>
    <w:p w14:paraId="2ABFF887" w14:textId="77777777" w:rsidR="00365E62" w:rsidRPr="004C7639" w:rsidRDefault="00365E62" w:rsidP="009614BC">
      <w:pPr>
        <w:pStyle w:val="Answer"/>
        <w:numPr>
          <w:ilvl w:val="1"/>
          <w:numId w:val="23"/>
        </w:numPr>
        <w:spacing w:line="240" w:lineRule="auto"/>
        <w:rPr>
          <w:sz w:val="22"/>
        </w:rPr>
      </w:pPr>
      <w:r w:rsidRPr="004C7639">
        <w:rPr>
          <w:sz w:val="22"/>
        </w:rPr>
        <w:t>Not sure</w:t>
      </w:r>
    </w:p>
    <w:p w14:paraId="21AE13DC" w14:textId="3B73658F" w:rsidR="00365E62" w:rsidRPr="004C7639" w:rsidRDefault="00365E62" w:rsidP="009614BC">
      <w:pPr>
        <w:pStyle w:val="Answer"/>
        <w:numPr>
          <w:ilvl w:val="1"/>
          <w:numId w:val="23"/>
        </w:numPr>
        <w:spacing w:line="240" w:lineRule="auto"/>
        <w:rPr>
          <w:sz w:val="22"/>
        </w:rPr>
      </w:pPr>
      <w:r w:rsidRPr="004C7639">
        <w:rPr>
          <w:sz w:val="22"/>
        </w:rPr>
        <w:t>Will definitely/probably no</w:t>
      </w:r>
      <w:r w:rsidR="009614BC">
        <w:rPr>
          <w:sz w:val="22"/>
        </w:rPr>
        <w:t>t</w:t>
      </w:r>
      <w:r w:rsidRPr="004C7639">
        <w:rPr>
          <w:sz w:val="22"/>
        </w:rPr>
        <w:t xml:space="preserve"> get FLU </w:t>
      </w:r>
      <w:r w:rsidR="009614BC">
        <w:rPr>
          <w:sz w:val="22"/>
        </w:rPr>
        <w:t>vaccine</w:t>
      </w:r>
    </w:p>
    <w:p w14:paraId="65787CD6" w14:textId="08A8C9EB" w:rsidR="00365E62" w:rsidRPr="004C7639" w:rsidRDefault="00365E62" w:rsidP="00EC1782">
      <w:pPr>
        <w:pStyle w:val="Question"/>
        <w:numPr>
          <w:ilvl w:val="0"/>
          <w:numId w:val="0"/>
        </w:numPr>
        <w:ind w:left="360"/>
        <w:rPr>
          <w:sz w:val="22"/>
        </w:rPr>
      </w:pPr>
    </w:p>
    <w:sectPr w:rsidR="00365E62" w:rsidRPr="004C763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E8A502" w14:textId="77777777" w:rsidR="0079120D" w:rsidRDefault="0079120D">
      <w:pPr>
        <w:spacing w:line="240" w:lineRule="auto"/>
      </w:pPr>
      <w:r>
        <w:separator/>
      </w:r>
    </w:p>
  </w:endnote>
  <w:endnote w:type="continuationSeparator" w:id="0">
    <w:p w14:paraId="22EB28A5" w14:textId="77777777" w:rsidR="0079120D" w:rsidRDefault="0079120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decorative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916491" w14:textId="77777777" w:rsidR="00A267D5" w:rsidRDefault="005D3159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5E14D6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792660" w14:textId="77777777" w:rsidR="0079120D" w:rsidRDefault="0079120D">
      <w:pPr>
        <w:spacing w:line="240" w:lineRule="auto"/>
      </w:pPr>
      <w:r>
        <w:separator/>
      </w:r>
    </w:p>
  </w:footnote>
  <w:footnote w:type="continuationSeparator" w:id="0">
    <w:p w14:paraId="3195E00A" w14:textId="77777777" w:rsidR="0079120D" w:rsidRDefault="0079120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F7839"/>
    <w:multiLevelType w:val="hybridMultilevel"/>
    <w:tmpl w:val="C4FE01CC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152604C"/>
    <w:multiLevelType w:val="hybridMultilevel"/>
    <w:tmpl w:val="02EEAAC8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747C61"/>
    <w:multiLevelType w:val="hybridMultilevel"/>
    <w:tmpl w:val="E2C2BD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30677"/>
    <w:multiLevelType w:val="hybridMultilevel"/>
    <w:tmpl w:val="4E36F0E2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0A228A9"/>
    <w:multiLevelType w:val="hybridMultilevel"/>
    <w:tmpl w:val="3C12DB76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2D44CA8"/>
    <w:multiLevelType w:val="hybridMultilevel"/>
    <w:tmpl w:val="0E5AF0DA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6722E02"/>
    <w:multiLevelType w:val="hybridMultilevel"/>
    <w:tmpl w:val="9C88B410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98049C9"/>
    <w:multiLevelType w:val="hybridMultilevel"/>
    <w:tmpl w:val="D704520E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D071466"/>
    <w:multiLevelType w:val="hybridMultilevel"/>
    <w:tmpl w:val="96F6EF70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DA604E4"/>
    <w:multiLevelType w:val="hybridMultilevel"/>
    <w:tmpl w:val="781E7EB4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E257FD3"/>
    <w:multiLevelType w:val="hybridMultilevel"/>
    <w:tmpl w:val="109EC252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8A71EAC"/>
    <w:multiLevelType w:val="hybridMultilevel"/>
    <w:tmpl w:val="DAC6604C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1BF7F85"/>
    <w:multiLevelType w:val="hybridMultilevel"/>
    <w:tmpl w:val="C69E3760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454007C"/>
    <w:multiLevelType w:val="hybridMultilevel"/>
    <w:tmpl w:val="737E32E0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97266D2"/>
    <w:multiLevelType w:val="hybridMultilevel"/>
    <w:tmpl w:val="96B65230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C6E5698"/>
    <w:multiLevelType w:val="hybridMultilevel"/>
    <w:tmpl w:val="96FE16F8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2CF0896"/>
    <w:multiLevelType w:val="hybridMultilevel"/>
    <w:tmpl w:val="1E480260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D5524A7"/>
    <w:multiLevelType w:val="hybridMultilevel"/>
    <w:tmpl w:val="C9043C6E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E520AC2"/>
    <w:multiLevelType w:val="hybridMultilevel"/>
    <w:tmpl w:val="E03862FA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FC23904"/>
    <w:multiLevelType w:val="hybridMultilevel"/>
    <w:tmpl w:val="3E025C48"/>
    <w:lvl w:ilvl="0" w:tplc="99BAF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3DAF82C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D23048B"/>
    <w:multiLevelType w:val="hybridMultilevel"/>
    <w:tmpl w:val="BC465D36"/>
    <w:lvl w:ilvl="0" w:tplc="99BAFD8E">
      <w:start w:val="1"/>
      <w:numFmt w:val="decimal"/>
      <w:pStyle w:val="Questio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AF0901E">
      <w:start w:val="1"/>
      <w:numFmt w:val="lowerLetter"/>
      <w:pStyle w:val="Answ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0"/>
  </w:num>
  <w:num w:numId="2">
    <w:abstractNumId w:val="20"/>
  </w:num>
  <w:num w:numId="3">
    <w:abstractNumId w:val="20"/>
  </w:num>
  <w:num w:numId="4">
    <w:abstractNumId w:val="2"/>
  </w:num>
  <w:num w:numId="5">
    <w:abstractNumId w:val="8"/>
  </w:num>
  <w:num w:numId="6">
    <w:abstractNumId w:val="5"/>
  </w:num>
  <w:num w:numId="7">
    <w:abstractNumId w:val="13"/>
  </w:num>
  <w:num w:numId="8">
    <w:abstractNumId w:val="17"/>
  </w:num>
  <w:num w:numId="9">
    <w:abstractNumId w:val="12"/>
  </w:num>
  <w:num w:numId="10">
    <w:abstractNumId w:val="18"/>
  </w:num>
  <w:num w:numId="11">
    <w:abstractNumId w:val="16"/>
  </w:num>
  <w:num w:numId="12">
    <w:abstractNumId w:val="10"/>
  </w:num>
  <w:num w:numId="13">
    <w:abstractNumId w:val="11"/>
  </w:num>
  <w:num w:numId="14">
    <w:abstractNumId w:val="3"/>
  </w:num>
  <w:num w:numId="15">
    <w:abstractNumId w:val="15"/>
  </w:num>
  <w:num w:numId="16">
    <w:abstractNumId w:val="1"/>
  </w:num>
  <w:num w:numId="17">
    <w:abstractNumId w:val="4"/>
  </w:num>
  <w:num w:numId="18">
    <w:abstractNumId w:val="19"/>
  </w:num>
  <w:num w:numId="19">
    <w:abstractNumId w:val="14"/>
  </w:num>
  <w:num w:numId="20">
    <w:abstractNumId w:val="0"/>
  </w:num>
  <w:num w:numId="21">
    <w:abstractNumId w:val="7"/>
  </w:num>
  <w:num w:numId="22">
    <w:abstractNumId w:val="9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8D0"/>
    <w:rsid w:val="000476DD"/>
    <w:rsid w:val="000477BB"/>
    <w:rsid w:val="00130367"/>
    <w:rsid w:val="001516C5"/>
    <w:rsid w:val="00295965"/>
    <w:rsid w:val="002979DF"/>
    <w:rsid w:val="00365E62"/>
    <w:rsid w:val="003C0CA0"/>
    <w:rsid w:val="00491A82"/>
    <w:rsid w:val="004C7639"/>
    <w:rsid w:val="004F7429"/>
    <w:rsid w:val="00560B54"/>
    <w:rsid w:val="00575EA3"/>
    <w:rsid w:val="005D3159"/>
    <w:rsid w:val="005E14D6"/>
    <w:rsid w:val="00600914"/>
    <w:rsid w:val="006A116D"/>
    <w:rsid w:val="006D4B0C"/>
    <w:rsid w:val="007061BA"/>
    <w:rsid w:val="007328D0"/>
    <w:rsid w:val="0079120D"/>
    <w:rsid w:val="00814D31"/>
    <w:rsid w:val="009614BC"/>
    <w:rsid w:val="00A111B0"/>
    <w:rsid w:val="00A267D5"/>
    <w:rsid w:val="00BE566F"/>
    <w:rsid w:val="00C628CA"/>
    <w:rsid w:val="00C70C08"/>
    <w:rsid w:val="00D6612B"/>
    <w:rsid w:val="00E07FE7"/>
    <w:rsid w:val="00E91D38"/>
    <w:rsid w:val="00EC1782"/>
    <w:rsid w:val="00FF7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9B511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95965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120" w:after="360"/>
      <w:jc w:val="center"/>
      <w:outlineLvl w:val="0"/>
    </w:pPr>
    <w:rPr>
      <w:rFonts w:asciiTheme="majorHAnsi" w:eastAsiaTheme="majorEastAsia" w:hAnsiTheme="majorHAnsi" w:cs="Times New Roman"/>
      <w:b/>
      <w:bCs/>
      <w:sz w:val="28"/>
      <w:szCs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4F81BD" w:themeColor="accent1"/>
      <w:spacing w:val="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="Times New Roman"/>
      <w:b/>
      <w:bCs/>
      <w:sz w:val="28"/>
      <w:szCs w:val="28"/>
      <w:lang w:eastAsia="en-US"/>
    </w:rPr>
  </w:style>
  <w:style w:type="paragraph" w:customStyle="1" w:styleId="Question">
    <w:name w:val="Question"/>
    <w:basedOn w:val="Normal"/>
    <w:uiPriority w:val="3"/>
    <w:qFormat/>
    <w:rsid w:val="00295965"/>
    <w:pPr>
      <w:keepNext/>
      <w:numPr>
        <w:numId w:val="1"/>
      </w:numPr>
      <w:spacing w:before="480" w:after="120"/>
    </w:pPr>
    <w:rPr>
      <w:rFonts w:eastAsia="Times New Roman" w:cs="Times New Roman"/>
      <w:szCs w:val="24"/>
      <w:lang w:eastAsia="en-US"/>
    </w:rPr>
  </w:style>
  <w:style w:type="paragraph" w:customStyle="1" w:styleId="Answer">
    <w:name w:val="Answer"/>
    <w:basedOn w:val="Normal"/>
    <w:uiPriority w:val="4"/>
    <w:qFormat/>
    <w:rsid w:val="00295965"/>
    <w:pPr>
      <w:numPr>
        <w:ilvl w:val="1"/>
        <w:numId w:val="3"/>
      </w:numPr>
      <w:spacing w:after="120"/>
    </w:pPr>
    <w:rPr>
      <w:rFonts w:eastAsia="Century Gothic" w:cs="Times New Roman"/>
      <w:szCs w:val="22"/>
      <w:lang w:eastAsia="en-US"/>
    </w:rPr>
  </w:style>
  <w:style w:type="paragraph" w:customStyle="1" w:styleId="Instructions">
    <w:name w:val="Instructions"/>
    <w:basedOn w:val="Normal"/>
    <w:next w:val="Question"/>
    <w:uiPriority w:val="2"/>
    <w:qFormat/>
    <w:pPr>
      <w:pBdr>
        <w:bottom w:val="single" w:sz="4" w:space="3" w:color="auto"/>
      </w:pBdr>
      <w:spacing w:before="400" w:line="240" w:lineRule="auto"/>
    </w:pPr>
    <w:rPr>
      <w:rFonts w:eastAsia="Times New Roman" w:cs="Times New Roman"/>
      <w:i/>
      <w:szCs w:val="24"/>
      <w:lang w:eastAsia="en-US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Header">
    <w:name w:val="header"/>
    <w:basedOn w:val="Normal"/>
    <w:link w:val="HeaderChar"/>
    <w:uiPriority w:val="99"/>
    <w:unhideWhenUsed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line="240" w:lineRule="auto"/>
      <w:jc w:val="right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Title">
    <w:name w:val="Title"/>
    <w:basedOn w:val="Normal"/>
    <w:link w:val="TitleChar"/>
    <w:uiPriority w:val="1"/>
    <w:qFormat/>
    <w:pPr>
      <w:spacing w:before="120" w:after="360"/>
      <w:contextualSpacing/>
      <w:jc w:val="center"/>
    </w:pPr>
    <w:rPr>
      <w:rFonts w:asciiTheme="majorHAnsi" w:eastAsiaTheme="majorEastAsia" w:hAnsiTheme="majorHAnsi" w:cstheme="majorBidi"/>
      <w:b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kern w:val="28"/>
      <w:sz w:val="28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sandrachang/Library/Containers/com.microsoft.Word/Data/Library/Caches/1033/TM16392550/Multiple-choice%20test%20or%20survey%20(3-answer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C9A7EC6BF5AB7A42A0F2FA05A75D4D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0E48F1-643B-894F-9B3B-B827043EE6B2}"/>
      </w:docPartPr>
      <w:docPartBody>
        <w:p w:rsidR="007C363F" w:rsidRDefault="00D110FA" w:rsidP="00D110FA">
          <w:pPr>
            <w:pStyle w:val="C9A7EC6BF5AB7A42A0F2FA05A75D4DE7"/>
          </w:pPr>
          <w:r>
            <w:t>Date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decorative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E6B"/>
    <w:rsid w:val="000D10CF"/>
    <w:rsid w:val="001F1E6B"/>
    <w:rsid w:val="004532CA"/>
    <w:rsid w:val="006910CC"/>
    <w:rsid w:val="007C363F"/>
    <w:rsid w:val="00826569"/>
    <w:rsid w:val="00D110FA"/>
    <w:rsid w:val="00D53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9A21A4BB019C6418CCE7F6F6F723891">
    <w:name w:val="A9A21A4BB019C6418CCE7F6F6F723891"/>
  </w:style>
  <w:style w:type="paragraph" w:customStyle="1" w:styleId="DA3DB11F0E1E924490D56612A17B061B">
    <w:name w:val="DA3DB11F0E1E924490D56612A17B061B"/>
  </w:style>
  <w:style w:type="paragraph" w:customStyle="1" w:styleId="3D04DA9B6617EE45BB02BA5E3E6644C5">
    <w:name w:val="3D04DA9B6617EE45BB02BA5E3E6644C5"/>
  </w:style>
  <w:style w:type="paragraph" w:customStyle="1" w:styleId="62018C8EA199F149B0A9949F451D55C2">
    <w:name w:val="62018C8EA199F149B0A9949F451D55C2"/>
  </w:style>
  <w:style w:type="paragraph" w:customStyle="1" w:styleId="018DFFF770ED06428222C2B9DEC9FBED">
    <w:name w:val="018DFFF770ED06428222C2B9DEC9FBED"/>
  </w:style>
  <w:style w:type="paragraph" w:customStyle="1" w:styleId="72F626106B75E5428991525985F98A41">
    <w:name w:val="72F626106B75E5428991525985F98A41"/>
  </w:style>
  <w:style w:type="paragraph" w:customStyle="1" w:styleId="B40DF52D2CDDF04BA53F4D385345B5F8">
    <w:name w:val="B40DF52D2CDDF04BA53F4D385345B5F8"/>
  </w:style>
  <w:style w:type="paragraph" w:customStyle="1" w:styleId="C93892B772DF7141A92BC6EE31A21C24">
    <w:name w:val="C93892B772DF7141A92BC6EE31A21C24"/>
  </w:style>
  <w:style w:type="paragraph" w:customStyle="1" w:styleId="D01261ABBB4C5848ADFC85DD6CBF553A">
    <w:name w:val="D01261ABBB4C5848ADFC85DD6CBF553A"/>
  </w:style>
  <w:style w:type="paragraph" w:customStyle="1" w:styleId="E58F634AB1DF6245AAEE05D9ABA21A68">
    <w:name w:val="E58F634AB1DF6245AAEE05D9ABA21A68"/>
  </w:style>
  <w:style w:type="paragraph" w:customStyle="1" w:styleId="443A2A339648EE47861A9CFD59989170">
    <w:name w:val="443A2A339648EE47861A9CFD59989170"/>
  </w:style>
  <w:style w:type="paragraph" w:customStyle="1" w:styleId="1CEE299F9941814D899B610A47FC9B58">
    <w:name w:val="1CEE299F9941814D899B610A47FC9B58"/>
  </w:style>
  <w:style w:type="paragraph" w:customStyle="1" w:styleId="107A0F6C54AF4A4986CFC3085AB390FB">
    <w:name w:val="107A0F6C54AF4A4986CFC3085AB390FB"/>
  </w:style>
  <w:style w:type="paragraph" w:customStyle="1" w:styleId="72F99CA883CE9248A7C31D39601489D0">
    <w:name w:val="72F99CA883CE9248A7C31D39601489D0"/>
  </w:style>
  <w:style w:type="paragraph" w:customStyle="1" w:styleId="16DE726E76CA1F40968EF6FCABFE6A43">
    <w:name w:val="16DE726E76CA1F40968EF6FCABFE6A43"/>
  </w:style>
  <w:style w:type="paragraph" w:customStyle="1" w:styleId="DD617F0BD1CE474184DEC356BC84407F">
    <w:name w:val="DD617F0BD1CE474184DEC356BC84407F"/>
  </w:style>
  <w:style w:type="paragraph" w:customStyle="1" w:styleId="93A0CFE7FC88204F9535549B79EE9FB1">
    <w:name w:val="93A0CFE7FC88204F9535549B79EE9FB1"/>
  </w:style>
  <w:style w:type="paragraph" w:customStyle="1" w:styleId="582334C201B88F4E962AF5E9AD44DF64">
    <w:name w:val="582334C201B88F4E962AF5E9AD44DF64"/>
  </w:style>
  <w:style w:type="paragraph" w:customStyle="1" w:styleId="7E24E2590D82464F80522E7F7A3B7C73">
    <w:name w:val="7E24E2590D82464F80522E7F7A3B7C73"/>
  </w:style>
  <w:style w:type="paragraph" w:customStyle="1" w:styleId="2B36071FF6DF684EA10CE2E9BDEAFF60">
    <w:name w:val="2B36071FF6DF684EA10CE2E9BDEAFF60"/>
  </w:style>
  <w:style w:type="paragraph" w:customStyle="1" w:styleId="0761BCF7D1B57F408C0DF5C90B8A5C1E">
    <w:name w:val="0761BCF7D1B57F408C0DF5C90B8A5C1E"/>
  </w:style>
  <w:style w:type="paragraph" w:customStyle="1" w:styleId="FCC5F50001E7FE498B1FCCDE356F957E">
    <w:name w:val="FCC5F50001E7FE498B1FCCDE356F957E"/>
  </w:style>
  <w:style w:type="paragraph" w:customStyle="1" w:styleId="424175DECF6E1049BC25BDE658B5FF57">
    <w:name w:val="424175DECF6E1049BC25BDE658B5FF57"/>
  </w:style>
  <w:style w:type="paragraph" w:customStyle="1" w:styleId="B7C1195F2281B141BC6F82E5487C6AC5">
    <w:name w:val="B7C1195F2281B141BC6F82E5487C6AC5"/>
  </w:style>
  <w:style w:type="paragraph" w:customStyle="1" w:styleId="BA53E09CE67E0D44A583D9EBFEAAF453">
    <w:name w:val="BA53E09CE67E0D44A583D9EBFEAAF453"/>
  </w:style>
  <w:style w:type="paragraph" w:customStyle="1" w:styleId="A42D22B123C0E147BF4AA5B75AF06A7B">
    <w:name w:val="A42D22B123C0E147BF4AA5B75AF06A7B"/>
  </w:style>
  <w:style w:type="paragraph" w:customStyle="1" w:styleId="7D57866EA3942549BD5197208E9E53E2">
    <w:name w:val="7D57866EA3942549BD5197208E9E53E2"/>
    <w:rsid w:val="001F1E6B"/>
  </w:style>
  <w:style w:type="paragraph" w:customStyle="1" w:styleId="DDA0804F87DB044E98ACF823A83120F9">
    <w:name w:val="DDA0804F87DB044E98ACF823A83120F9"/>
    <w:rsid w:val="001F1E6B"/>
  </w:style>
  <w:style w:type="paragraph" w:customStyle="1" w:styleId="F5AF4A0628B8AE438A40F81D7B0FB2C2">
    <w:name w:val="F5AF4A0628B8AE438A40F81D7B0FB2C2"/>
    <w:rsid w:val="001F1E6B"/>
  </w:style>
  <w:style w:type="paragraph" w:customStyle="1" w:styleId="C3DD1FE0B30B9141A930CCD2EF92F743">
    <w:name w:val="C3DD1FE0B30B9141A930CCD2EF92F743"/>
    <w:rsid w:val="001F1E6B"/>
  </w:style>
  <w:style w:type="paragraph" w:customStyle="1" w:styleId="8DFE03EADEFA4A4F9435D0A80CAD2D0B">
    <w:name w:val="8DFE03EADEFA4A4F9435D0A80CAD2D0B"/>
    <w:rsid w:val="001F1E6B"/>
  </w:style>
  <w:style w:type="paragraph" w:customStyle="1" w:styleId="26681EFEBAEBA141A2239E576671B983">
    <w:name w:val="26681EFEBAEBA141A2239E576671B983"/>
    <w:rsid w:val="001F1E6B"/>
  </w:style>
  <w:style w:type="paragraph" w:customStyle="1" w:styleId="2D10C453C803C4458C13CCB5027A3C73">
    <w:name w:val="2D10C453C803C4458C13CCB5027A3C73"/>
    <w:rsid w:val="001F1E6B"/>
  </w:style>
  <w:style w:type="paragraph" w:customStyle="1" w:styleId="90A4D7BF149E3C4D8478110220E792F0">
    <w:name w:val="90A4D7BF149E3C4D8478110220E792F0"/>
    <w:rsid w:val="001F1E6B"/>
  </w:style>
  <w:style w:type="paragraph" w:customStyle="1" w:styleId="74CDA948EC64994398784197EBFB0256">
    <w:name w:val="74CDA948EC64994398784197EBFB0256"/>
    <w:rsid w:val="001F1E6B"/>
  </w:style>
  <w:style w:type="paragraph" w:customStyle="1" w:styleId="8D6D4DC176BE9942A529A79A86BB72A3">
    <w:name w:val="8D6D4DC176BE9942A529A79A86BB72A3"/>
    <w:rsid w:val="001F1E6B"/>
  </w:style>
  <w:style w:type="paragraph" w:customStyle="1" w:styleId="360B35C68A25A44D8C9384DD4209178C">
    <w:name w:val="360B35C68A25A44D8C9384DD4209178C"/>
    <w:rsid w:val="001F1E6B"/>
  </w:style>
  <w:style w:type="paragraph" w:customStyle="1" w:styleId="D48676C16004F0479C2BC4F0ACA7FF95">
    <w:name w:val="D48676C16004F0479C2BC4F0ACA7FF95"/>
    <w:rsid w:val="001F1E6B"/>
  </w:style>
  <w:style w:type="paragraph" w:customStyle="1" w:styleId="388CB6F1D2F37540896EC33B7AA25916">
    <w:name w:val="388CB6F1D2F37540896EC33B7AA25916"/>
    <w:rsid w:val="001F1E6B"/>
  </w:style>
  <w:style w:type="paragraph" w:customStyle="1" w:styleId="B7C8FD4D0497E54FA389508FF21DECA3">
    <w:name w:val="B7C8FD4D0497E54FA389508FF21DECA3"/>
    <w:rsid w:val="001F1E6B"/>
  </w:style>
  <w:style w:type="paragraph" w:customStyle="1" w:styleId="5696A78FD8A04E4A9BFEB6C10ED5321C">
    <w:name w:val="5696A78FD8A04E4A9BFEB6C10ED5321C"/>
    <w:rsid w:val="00D110FA"/>
  </w:style>
  <w:style w:type="paragraph" w:customStyle="1" w:styleId="D8F81B9A846DE145AD5FB054069CB155">
    <w:name w:val="D8F81B9A846DE145AD5FB054069CB155"/>
    <w:rsid w:val="00D110FA"/>
  </w:style>
  <w:style w:type="paragraph" w:customStyle="1" w:styleId="C9A7EC6BF5AB7A42A0F2FA05A75D4DE7">
    <w:name w:val="C9A7EC6BF5AB7A42A0F2FA05A75D4DE7"/>
    <w:rsid w:val="00D110F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theme/theme1.xml><?xml version="1.0" encoding="utf-8"?>
<a:theme xmlns:a="http://schemas.openxmlformats.org/drawingml/2006/main" name="Multiple Cho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Multiple-choice test or survey (3-answer).dotx</Template>
  <TotalTime>6</TotalTime>
  <Pages>4</Pages>
  <Words>458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Chang</dc:creator>
  <cp:keywords/>
  <dc:description/>
  <cp:lastModifiedBy>Sandra Chang</cp:lastModifiedBy>
  <cp:revision>4</cp:revision>
  <dcterms:created xsi:type="dcterms:W3CDTF">2019-07-28T03:53:00Z</dcterms:created>
  <dcterms:modified xsi:type="dcterms:W3CDTF">2019-07-29T02:06:00Z</dcterms:modified>
</cp:coreProperties>
</file>